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13D8" w14:textId="77777777" w:rsidR="00471264" w:rsidRPr="00E3402C" w:rsidRDefault="00471264" w:rsidP="00471264">
      <w:pPr>
        <w:shd w:val="clear" w:color="auto" w:fill="FFFFFF"/>
        <w:rPr>
          <w:rFonts w:ascii="Times New Roman" w:hAnsi="Times New Roman"/>
          <w:color w:val="080809"/>
          <w:sz w:val="24"/>
          <w:szCs w:val="24"/>
          <w:lang w:val="uk-UA" w:eastAsia="et-EE"/>
        </w:rPr>
      </w:pPr>
    </w:p>
    <w:p w14:paraId="01440CDE" w14:textId="77777777" w:rsidR="00471264" w:rsidRPr="00E3402C" w:rsidRDefault="00471264" w:rsidP="00471264">
      <w:pPr>
        <w:shd w:val="clear" w:color="auto" w:fill="FFFFFF"/>
        <w:rPr>
          <w:rFonts w:ascii="Times New Roman" w:hAnsi="Times New Roman"/>
          <w:color w:val="080809"/>
          <w:sz w:val="24"/>
          <w:szCs w:val="24"/>
          <w:lang w:val="uk-UA" w:eastAsia="et-EE"/>
        </w:rPr>
      </w:pPr>
    </w:p>
    <w:p w14:paraId="4152903E" w14:textId="14D85411" w:rsidR="00E12832" w:rsidRPr="00E3402C" w:rsidRDefault="00952E84" w:rsidP="00471264">
      <w:pPr>
        <w:shd w:val="clear" w:color="auto" w:fill="FFFFFF"/>
        <w:rPr>
          <w:rFonts w:ascii="Times New Roman" w:hAnsi="Times New Roman"/>
          <w:color w:val="080809"/>
          <w:sz w:val="24"/>
          <w:szCs w:val="24"/>
          <w:lang w:val="et-EE" w:eastAsia="et-EE"/>
        </w:rPr>
      </w:pPr>
      <w:r w:rsidRPr="00E3402C">
        <w:rPr>
          <w:rFonts w:ascii="Times New Roman" w:hAnsi="Times New Roman"/>
          <w:color w:val="080809"/>
          <w:sz w:val="24"/>
          <w:szCs w:val="24"/>
          <w:lang w:val="et-EE" w:eastAsia="et-EE"/>
        </w:rPr>
        <w:t>Eesti Kultuuriministeerium</w:t>
      </w:r>
    </w:p>
    <w:p w14:paraId="69CEE363" w14:textId="25DE5DCC" w:rsidR="00E12832" w:rsidRPr="00E3402C" w:rsidRDefault="00952E84" w:rsidP="00471264">
      <w:pPr>
        <w:shd w:val="clear" w:color="auto" w:fill="FFFFFF"/>
        <w:rPr>
          <w:rFonts w:ascii="Times New Roman" w:hAnsi="Times New Roman"/>
          <w:color w:val="080809"/>
          <w:sz w:val="24"/>
          <w:szCs w:val="24"/>
          <w:lang w:val="et-EE" w:eastAsia="et-EE"/>
        </w:rPr>
      </w:pPr>
      <w:r w:rsidRPr="00E3402C">
        <w:rPr>
          <w:rFonts w:ascii="Times New Roman" w:hAnsi="Times New Roman"/>
          <w:color w:val="080809"/>
          <w:sz w:val="24"/>
          <w:szCs w:val="24"/>
          <w:lang w:val="et-EE" w:eastAsia="et-EE"/>
        </w:rPr>
        <w:t>Koopia: Ukraina Saatkond Eestis</w:t>
      </w:r>
    </w:p>
    <w:p w14:paraId="3424271D" w14:textId="77777777" w:rsidR="00952E84" w:rsidRPr="00E3402C" w:rsidRDefault="00952E84" w:rsidP="00952E84">
      <w:pPr>
        <w:spacing w:line="360" w:lineRule="auto"/>
        <w:rPr>
          <w:rFonts w:ascii="Times New Roman" w:hAnsi="Times New Roman"/>
          <w:sz w:val="24"/>
          <w:szCs w:val="24"/>
          <w:lang w:val="et-EE"/>
        </w:rPr>
      </w:pPr>
    </w:p>
    <w:p w14:paraId="1AE634BC" w14:textId="1D6DAF0C" w:rsidR="00F03E7A" w:rsidRPr="00E3402C" w:rsidRDefault="00E3402C" w:rsidP="00952E84">
      <w:pPr>
        <w:spacing w:line="360" w:lineRule="auto"/>
        <w:rPr>
          <w:rFonts w:ascii="Times New Roman" w:hAnsi="Times New Roman"/>
          <w:sz w:val="24"/>
          <w:szCs w:val="24"/>
        </w:rPr>
      </w:pPr>
      <w:r w:rsidRPr="00E3402C">
        <w:rPr>
          <w:rFonts w:ascii="Times New Roman" w:hAnsi="Times New Roman"/>
          <w:sz w:val="24"/>
          <w:szCs w:val="24"/>
          <w:lang w:val="uk-UA"/>
        </w:rPr>
        <w:t>01.</w:t>
      </w:r>
      <w:r w:rsidR="00503B2C" w:rsidRPr="00E3402C">
        <w:rPr>
          <w:rFonts w:ascii="Times New Roman" w:hAnsi="Times New Roman"/>
          <w:sz w:val="24"/>
          <w:szCs w:val="24"/>
          <w:lang w:val="et-EE"/>
        </w:rPr>
        <w:t>s</w:t>
      </w:r>
      <w:r w:rsidR="00F03E7A" w:rsidRPr="00E3402C">
        <w:rPr>
          <w:rFonts w:ascii="Times New Roman" w:hAnsi="Times New Roman"/>
          <w:sz w:val="24"/>
          <w:szCs w:val="24"/>
          <w:lang w:val="et-EE"/>
        </w:rPr>
        <w:t>eptember 2026.a</w:t>
      </w:r>
    </w:p>
    <w:p w14:paraId="372AC69A" w14:textId="77777777" w:rsidR="00952E84" w:rsidRPr="00E3402C" w:rsidRDefault="00952E84" w:rsidP="00D3717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C491CC7" w14:textId="77777777" w:rsidR="00952E84" w:rsidRPr="00E3402C" w:rsidRDefault="00D3717C" w:rsidP="00D3717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E3402C">
        <w:rPr>
          <w:rFonts w:ascii="Times New Roman" w:hAnsi="Times New Roman"/>
          <w:b/>
          <w:bCs/>
          <w:sz w:val="24"/>
          <w:szCs w:val="24"/>
        </w:rPr>
        <w:t>Avalik</w:t>
      </w:r>
      <w:proofErr w:type="spellEnd"/>
      <w:r w:rsidRPr="00E3402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b/>
          <w:bCs/>
          <w:sz w:val="24"/>
          <w:szCs w:val="24"/>
        </w:rPr>
        <w:t>pöördumine</w:t>
      </w:r>
      <w:proofErr w:type="spellEnd"/>
    </w:p>
    <w:p w14:paraId="653BECC7" w14:textId="0F2D6A06" w:rsidR="00D3717C" w:rsidRPr="00E3402C" w:rsidRDefault="00D3717C" w:rsidP="00D3717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3402C">
        <w:rPr>
          <w:rFonts w:ascii="Times New Roman" w:hAnsi="Times New Roman"/>
          <w:sz w:val="24"/>
          <w:szCs w:val="24"/>
        </w:rPr>
        <w:br/>
      </w:r>
      <w:proofErr w:type="spellStart"/>
      <w:r w:rsidRPr="00E3402C">
        <w:rPr>
          <w:rFonts w:ascii="Times New Roman" w:hAnsi="Times New Roman"/>
          <w:sz w:val="24"/>
          <w:szCs w:val="24"/>
        </w:rPr>
        <w:t>Lugupeetud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kultuuriminister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Heidy Purga,</w:t>
      </w:r>
    </w:p>
    <w:p w14:paraId="46F77206" w14:textId="77777777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E3402C">
        <w:rPr>
          <w:rFonts w:ascii="Times New Roman" w:hAnsi="Times New Roman"/>
          <w:sz w:val="24"/>
          <w:szCs w:val="24"/>
        </w:rPr>
        <w:t>pöördume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Teie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poole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sügava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murega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mis </w:t>
      </w:r>
      <w:proofErr w:type="spellStart"/>
      <w:r w:rsidRPr="00E3402C">
        <w:rPr>
          <w:rFonts w:ascii="Times New Roman" w:hAnsi="Times New Roman"/>
          <w:sz w:val="24"/>
          <w:szCs w:val="24"/>
        </w:rPr>
        <w:t>tekkis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hiljuti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meedias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avaldatud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uudisest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et </w:t>
      </w:r>
      <w:proofErr w:type="spellStart"/>
      <w:r w:rsidRPr="00E3402C">
        <w:rPr>
          <w:rFonts w:ascii="Times New Roman" w:hAnsi="Times New Roman"/>
          <w:sz w:val="24"/>
          <w:szCs w:val="24"/>
        </w:rPr>
        <w:t>Eestis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esinevad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päritolu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artistid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Volodymyr </w:t>
      </w:r>
      <w:proofErr w:type="spellStart"/>
      <w:r w:rsidRPr="00E3402C">
        <w:rPr>
          <w:rFonts w:ascii="Times New Roman" w:hAnsi="Times New Roman"/>
          <w:sz w:val="24"/>
          <w:szCs w:val="24"/>
        </w:rPr>
        <w:t>Danylets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Volodymyr Moissejenko. </w:t>
      </w:r>
      <w:proofErr w:type="spellStart"/>
      <w:r w:rsidRPr="00E3402C">
        <w:rPr>
          <w:rFonts w:ascii="Times New Roman" w:hAnsi="Times New Roman"/>
          <w:sz w:val="24"/>
          <w:szCs w:val="24"/>
        </w:rPr>
        <w:t>Soovime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osutada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sellele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Teie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tähelepanu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ning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paluda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leida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lahendust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et </w:t>
      </w:r>
      <w:proofErr w:type="spellStart"/>
      <w:r w:rsidRPr="00E3402C">
        <w:rPr>
          <w:rFonts w:ascii="Times New Roman" w:hAnsi="Times New Roman"/>
          <w:sz w:val="24"/>
          <w:szCs w:val="24"/>
        </w:rPr>
        <w:t>neid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esinemisi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tühistada</w:t>
      </w:r>
      <w:proofErr w:type="spellEnd"/>
      <w:r w:rsidRPr="00E3402C">
        <w:rPr>
          <w:rFonts w:ascii="Times New Roman" w:hAnsi="Times New Roman"/>
          <w:sz w:val="24"/>
          <w:szCs w:val="24"/>
        </w:rPr>
        <w:t>.</w:t>
      </w:r>
    </w:p>
    <w:p w14:paraId="1DDE20F4" w14:textId="77777777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E3402C">
        <w:rPr>
          <w:rFonts w:ascii="Times New Roman" w:hAnsi="Times New Roman"/>
          <w:sz w:val="24"/>
          <w:szCs w:val="24"/>
        </w:rPr>
        <w:t>Praeguse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seisuga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toimuvad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need 17. </w:t>
      </w:r>
      <w:proofErr w:type="spellStart"/>
      <w:r w:rsidRPr="00E3402C">
        <w:rPr>
          <w:rFonts w:ascii="Times New Roman" w:hAnsi="Times New Roman"/>
          <w:sz w:val="24"/>
          <w:szCs w:val="24"/>
        </w:rPr>
        <w:t>septembril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Tallinnas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Mere </w:t>
      </w:r>
      <w:proofErr w:type="spellStart"/>
      <w:r w:rsidRPr="00E3402C">
        <w:rPr>
          <w:rFonts w:ascii="Times New Roman" w:hAnsi="Times New Roman"/>
          <w:sz w:val="24"/>
          <w:szCs w:val="24"/>
        </w:rPr>
        <w:t>Kultuurikeskuses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18. </w:t>
      </w:r>
      <w:proofErr w:type="spellStart"/>
      <w:r w:rsidRPr="00E3402C">
        <w:rPr>
          <w:rFonts w:ascii="Times New Roman" w:hAnsi="Times New Roman"/>
          <w:sz w:val="24"/>
          <w:szCs w:val="24"/>
        </w:rPr>
        <w:t>septembril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Narvas Geneva </w:t>
      </w:r>
      <w:proofErr w:type="spellStart"/>
      <w:r w:rsidRPr="00E3402C">
        <w:rPr>
          <w:rFonts w:ascii="Times New Roman" w:hAnsi="Times New Roman"/>
          <w:sz w:val="24"/>
          <w:szCs w:val="24"/>
        </w:rPr>
        <w:t>Kontserdimajas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3402C">
        <w:rPr>
          <w:rFonts w:ascii="Times New Roman" w:hAnsi="Times New Roman"/>
          <w:sz w:val="24"/>
          <w:szCs w:val="24"/>
        </w:rPr>
        <w:t>Danyletsi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Moissejenko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esinemisi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korraldab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EVENTOPLUS OÜ, </w:t>
      </w:r>
      <w:proofErr w:type="spellStart"/>
      <w:r w:rsidRPr="00E3402C">
        <w:rPr>
          <w:rFonts w:ascii="Times New Roman" w:hAnsi="Times New Roman"/>
          <w:sz w:val="24"/>
          <w:szCs w:val="24"/>
        </w:rPr>
        <w:t>pileteid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müüb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Piletilevi.</w:t>
      </w:r>
    </w:p>
    <w:p w14:paraId="6DA30322" w14:textId="77777777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B650D2A" w14:textId="08E7723C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E3402C">
        <w:rPr>
          <w:rFonts w:ascii="Times New Roman" w:hAnsi="Times New Roman"/>
          <w:sz w:val="24"/>
          <w:szCs w:val="24"/>
        </w:rPr>
        <w:t>Ülalnimetatud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artistid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toetavad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avalikult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pikaajaliselt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venemaa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föderatsiooni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agressorriigi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sõda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vastu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402C">
        <w:rPr>
          <w:rFonts w:ascii="Times New Roman" w:hAnsi="Times New Roman"/>
          <w:sz w:val="24"/>
          <w:szCs w:val="24"/>
        </w:rPr>
        <w:t>selle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agressiivset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poliitikat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ning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levitavad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Kremli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propaganda </w:t>
      </w:r>
      <w:proofErr w:type="spellStart"/>
      <w:r w:rsidRPr="00E3402C">
        <w:rPr>
          <w:rFonts w:ascii="Times New Roman" w:hAnsi="Times New Roman"/>
          <w:sz w:val="24"/>
          <w:szCs w:val="24"/>
        </w:rPr>
        <w:t>narratiive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. </w:t>
      </w:r>
    </w:p>
    <w:p w14:paraId="7EB6D421" w14:textId="5AEF3D84" w:rsidR="00D3717C" w:rsidRPr="00E3402C" w:rsidRDefault="00D3717C" w:rsidP="00D3717C">
      <w:pPr>
        <w:spacing w:line="360" w:lineRule="auto"/>
        <w:rPr>
          <w:rFonts w:ascii="Times New Roman" w:hAnsi="Times New Roman"/>
          <w:color w:val="5B9BD5" w:themeColor="accent1"/>
          <w:sz w:val="24"/>
          <w:szCs w:val="24"/>
          <w:lang w:val="uk-UA"/>
        </w:rPr>
      </w:pPr>
      <w:r w:rsidRPr="00E3402C">
        <w:rPr>
          <w:rFonts w:ascii="Times New Roman" w:hAnsi="Times New Roman"/>
          <w:sz w:val="24"/>
          <w:szCs w:val="24"/>
        </w:rPr>
        <w:t xml:space="preserve">Alates 2014. </w:t>
      </w:r>
      <w:proofErr w:type="spellStart"/>
      <w:r w:rsidRPr="00E3402C">
        <w:rPr>
          <w:rFonts w:ascii="Times New Roman" w:hAnsi="Times New Roman"/>
          <w:sz w:val="24"/>
          <w:szCs w:val="24"/>
        </w:rPr>
        <w:t>aastast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402C">
        <w:rPr>
          <w:rFonts w:ascii="Times New Roman" w:hAnsi="Times New Roman"/>
          <w:sz w:val="24"/>
          <w:szCs w:val="24"/>
        </w:rPr>
        <w:t>pärast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Krimmi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ebaseaduslikku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annekteerimist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venemaa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sõja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algust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Ukrainas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402C">
        <w:rPr>
          <w:rFonts w:ascii="Times New Roman" w:hAnsi="Times New Roman"/>
          <w:sz w:val="24"/>
          <w:szCs w:val="24"/>
        </w:rPr>
        <w:t>Donbassis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402C">
        <w:rPr>
          <w:rFonts w:ascii="Times New Roman" w:hAnsi="Times New Roman"/>
          <w:sz w:val="24"/>
          <w:szCs w:val="24"/>
        </w:rPr>
        <w:t>jätkasid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aktiivset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kontserttegevust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venemaal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402C">
        <w:rPr>
          <w:rFonts w:ascii="Times New Roman" w:hAnsi="Times New Roman"/>
          <w:sz w:val="24"/>
          <w:szCs w:val="24"/>
        </w:rPr>
        <w:t>osalesid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venemaa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riiklikes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propaganda </w:t>
      </w:r>
      <w:proofErr w:type="spellStart"/>
      <w:r w:rsidRPr="00E3402C">
        <w:rPr>
          <w:rFonts w:ascii="Times New Roman" w:hAnsi="Times New Roman"/>
          <w:sz w:val="24"/>
          <w:szCs w:val="24"/>
        </w:rPr>
        <w:t>saadetes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ning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külastasid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ebaseaduslikult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okupeeritud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Krimmi. </w:t>
      </w:r>
      <w:proofErr w:type="spellStart"/>
      <w:r w:rsidRPr="00E3402C">
        <w:rPr>
          <w:rFonts w:ascii="Times New Roman" w:hAnsi="Times New Roman"/>
          <w:sz w:val="24"/>
          <w:szCs w:val="24"/>
        </w:rPr>
        <w:t>Kõik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see </w:t>
      </w:r>
      <w:proofErr w:type="spellStart"/>
      <w:r w:rsidRPr="00E3402C">
        <w:rPr>
          <w:rFonts w:ascii="Times New Roman" w:hAnsi="Times New Roman"/>
          <w:sz w:val="24"/>
          <w:szCs w:val="24"/>
        </w:rPr>
        <w:t>järeldus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selles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et </w:t>
      </w:r>
      <w:proofErr w:type="spellStart"/>
      <w:r w:rsidRPr="00E3402C">
        <w:rPr>
          <w:rFonts w:ascii="Times New Roman" w:hAnsi="Times New Roman"/>
          <w:sz w:val="24"/>
          <w:szCs w:val="24"/>
        </w:rPr>
        <w:t>nende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nimed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kanti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julgeoleku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andmebaasi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E3402C">
        <w:rPr>
          <w:rFonts w:ascii="Times New Roman" w:hAnsi="Times New Roman"/>
          <w:sz w:val="24"/>
          <w:szCs w:val="24"/>
        </w:rPr>
        <w:t>Myrotvorets</w:t>
      </w:r>
      <w:proofErr w:type="spellEnd"/>
      <w:r w:rsidRPr="00E3402C">
        <w:rPr>
          <w:rFonts w:ascii="Times New Roman" w:hAnsi="Times New Roman"/>
          <w:color w:val="5B9BD5" w:themeColor="accent1"/>
          <w:sz w:val="24"/>
          <w:szCs w:val="24"/>
        </w:rPr>
        <w:t xml:space="preserve">".  </w:t>
      </w:r>
      <w:hyperlink r:id="rId8"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https://myrotvorets.center/criminal/danilec-vladimir-vitalevich/</w:t>
        </w:r>
      </w:hyperlink>
      <w:r w:rsidRPr="00E3402C">
        <w:rPr>
          <w:rFonts w:ascii="Times New Roman" w:hAnsi="Times New Roman"/>
          <w:color w:val="5B9BD5" w:themeColor="accent1"/>
          <w:sz w:val="24"/>
          <w:szCs w:val="24"/>
        </w:rPr>
        <w:t xml:space="preserve"> </w:t>
      </w:r>
      <w:r w:rsidR="000E62EC" w:rsidRPr="00E3402C">
        <w:rPr>
          <w:rFonts w:ascii="Times New Roman" w:hAnsi="Times New Roman"/>
          <w:color w:val="5B9BD5" w:themeColor="accent1"/>
          <w:sz w:val="24"/>
          <w:szCs w:val="24"/>
          <w:lang w:val="uk-UA"/>
        </w:rPr>
        <w:t xml:space="preserve">,  </w:t>
      </w:r>
      <w:hyperlink r:id="rId9" w:history="1">
        <w:r w:rsidR="000E62EC" w:rsidRPr="00E3402C">
          <w:rPr>
            <w:rStyle w:val="ab"/>
            <w:rFonts w:ascii="Times New Roman" w:hAnsi="Times New Roman"/>
            <w:color w:val="5B9BD5" w:themeColor="accent1"/>
            <w:sz w:val="24"/>
            <w:szCs w:val="24"/>
            <w:lang w:val="uk-UA"/>
          </w:rPr>
          <w:t>https://myrotvorets.center/criminal/moiseenko-vladimir-aleksandrovich/</w:t>
        </w:r>
      </w:hyperlink>
      <w:r w:rsidR="000E62EC" w:rsidRPr="00E3402C">
        <w:rPr>
          <w:rFonts w:ascii="Times New Roman" w:hAnsi="Times New Roman"/>
          <w:color w:val="5B9BD5" w:themeColor="accent1"/>
          <w:sz w:val="24"/>
          <w:szCs w:val="24"/>
          <w:lang w:val="uk-UA"/>
        </w:rPr>
        <w:t xml:space="preserve"> </w:t>
      </w:r>
    </w:p>
    <w:p w14:paraId="3C73601F" w14:textId="0C4B1E46" w:rsidR="00D3717C" w:rsidRPr="00E3402C" w:rsidRDefault="00D3717C" w:rsidP="00D3717C">
      <w:pPr>
        <w:spacing w:line="360" w:lineRule="auto"/>
        <w:rPr>
          <w:rFonts w:ascii="Times New Roman" w:hAnsi="Times New Roman"/>
          <w:color w:val="5B9BD5" w:themeColor="accent1"/>
          <w:sz w:val="24"/>
          <w:szCs w:val="24"/>
          <w:lang w:val="uk-UA"/>
        </w:rPr>
      </w:pPr>
      <w:hyperlink r:id="rId10"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https</w:t>
        </w:r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  <w:lang w:val="uk-UA"/>
          </w:rPr>
          <w:t>://</w:t>
        </w:r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www</w:t>
        </w:r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  <w:lang w:val="uk-UA"/>
          </w:rPr>
          <w:t>.</w:t>
        </w:r>
        <w:proofErr w:type="spellStart"/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chesno</w:t>
        </w:r>
        <w:proofErr w:type="spellEnd"/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  <w:lang w:val="uk-UA"/>
          </w:rPr>
          <w:t>.</w:t>
        </w:r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org</w:t>
        </w:r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  <w:lang w:val="uk-UA"/>
          </w:rPr>
          <w:t>/</w:t>
        </w:r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traitor</w:t>
        </w:r>
        <w:r w:rsidRPr="00E3402C">
          <w:rPr>
            <w:rFonts w:ascii="Times New Roman" w:hAnsi="Times New Roman"/>
            <w:color w:val="5B9BD5" w:themeColor="accent1"/>
            <w:sz w:val="24"/>
            <w:szCs w:val="24"/>
            <w:u w:val="single"/>
            <w:lang w:val="uk-UA"/>
          </w:rPr>
          <w:t>/1890/</w:t>
        </w:r>
      </w:hyperlink>
    </w:p>
    <w:p w14:paraId="4B5235EC" w14:textId="193E38F9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E3402C">
        <w:rPr>
          <w:rFonts w:ascii="Times New Roman" w:hAnsi="Times New Roman"/>
          <w:sz w:val="24"/>
          <w:szCs w:val="24"/>
        </w:rPr>
        <w:t>Pärast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venemaa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täiemahulise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rünnaku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algust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vastu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2022. </w:t>
      </w:r>
      <w:proofErr w:type="spellStart"/>
      <w:r w:rsidRPr="00E3402C">
        <w:rPr>
          <w:rFonts w:ascii="Times New Roman" w:hAnsi="Times New Roman"/>
          <w:sz w:val="24"/>
          <w:szCs w:val="24"/>
        </w:rPr>
        <w:t>aastal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ei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ole </w:t>
      </w:r>
      <w:proofErr w:type="spellStart"/>
      <w:r w:rsidRPr="00E3402C">
        <w:rPr>
          <w:rFonts w:ascii="Times New Roman" w:hAnsi="Times New Roman"/>
          <w:sz w:val="24"/>
          <w:szCs w:val="24"/>
        </w:rPr>
        <w:t>nimetatud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artistid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venemaa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agressiooni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hukka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mõistnud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. Lisaks on </w:t>
      </w:r>
      <w:proofErr w:type="spellStart"/>
      <w:r w:rsidRPr="00E3402C">
        <w:rPr>
          <w:rFonts w:ascii="Times New Roman" w:hAnsi="Times New Roman"/>
          <w:sz w:val="24"/>
          <w:szCs w:val="24"/>
        </w:rPr>
        <w:t>nad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avaldanud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venemaa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meedias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Ukraina-vastaseid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seisukohti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3402C">
        <w:rPr>
          <w:rFonts w:ascii="Times New Roman" w:hAnsi="Times New Roman"/>
          <w:sz w:val="24"/>
          <w:szCs w:val="24"/>
        </w:rPr>
        <w:t>venemaa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agressiooni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vastu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nimetavad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E3402C">
        <w:rPr>
          <w:rFonts w:ascii="Times New Roman" w:hAnsi="Times New Roman"/>
          <w:sz w:val="24"/>
          <w:szCs w:val="24"/>
        </w:rPr>
        <w:t>vennatapvaks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konfliktiks</w:t>
      </w:r>
      <w:proofErr w:type="spellEnd"/>
      <w:r w:rsidRPr="00E3402C">
        <w:rPr>
          <w:rFonts w:ascii="Times New Roman" w:hAnsi="Times New Roman"/>
          <w:sz w:val="24"/>
          <w:szCs w:val="24"/>
        </w:rPr>
        <w:t>".</w:t>
      </w:r>
    </w:p>
    <w:p w14:paraId="261EA975" w14:textId="38D526B7" w:rsidR="000F585D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E3402C">
        <w:rPr>
          <w:rFonts w:ascii="Times New Roman" w:hAnsi="Times New Roman"/>
          <w:sz w:val="24"/>
          <w:szCs w:val="24"/>
        </w:rPr>
        <w:t xml:space="preserve">2024. a </w:t>
      </w:r>
      <w:proofErr w:type="spellStart"/>
      <w:r w:rsidRPr="00E3402C">
        <w:rPr>
          <w:rFonts w:ascii="Times New Roman" w:hAnsi="Times New Roman"/>
          <w:sz w:val="24"/>
          <w:szCs w:val="24"/>
        </w:rPr>
        <w:t>juulis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määras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Läti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Vabariigi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Välisministeerium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Volodymyr </w:t>
      </w:r>
      <w:proofErr w:type="spellStart"/>
      <w:r w:rsidRPr="00E3402C">
        <w:rPr>
          <w:rFonts w:ascii="Times New Roman" w:hAnsi="Times New Roman"/>
          <w:sz w:val="24"/>
          <w:szCs w:val="24"/>
        </w:rPr>
        <w:t>Danyletsi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Volodymyr </w:t>
      </w:r>
      <w:proofErr w:type="spellStart"/>
      <w:r w:rsidRPr="00E3402C">
        <w:rPr>
          <w:rFonts w:ascii="Times New Roman" w:hAnsi="Times New Roman"/>
          <w:sz w:val="24"/>
          <w:szCs w:val="24"/>
        </w:rPr>
        <w:t>Moissejenkot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ametlikult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"persona non </w:t>
      </w:r>
      <w:proofErr w:type="spellStart"/>
      <w:r w:rsidRPr="00E3402C">
        <w:rPr>
          <w:rFonts w:ascii="Times New Roman" w:hAnsi="Times New Roman"/>
          <w:sz w:val="24"/>
          <w:szCs w:val="24"/>
        </w:rPr>
        <w:t>grataks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E3402C">
        <w:rPr>
          <w:rFonts w:ascii="Times New Roman" w:hAnsi="Times New Roman"/>
          <w:sz w:val="24"/>
          <w:szCs w:val="24"/>
        </w:rPr>
        <w:t>ning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keelas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neile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riiki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siseneda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määramatuks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ajaks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kuna </w:t>
      </w:r>
    </w:p>
    <w:p w14:paraId="2BEB7BCC" w14:textId="7F0962C2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E3402C">
        <w:rPr>
          <w:rFonts w:ascii="Times New Roman" w:hAnsi="Times New Roman"/>
          <w:sz w:val="24"/>
          <w:szCs w:val="24"/>
        </w:rPr>
        <w:t>nad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toetavad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Kremli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režiimi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. Selle </w:t>
      </w:r>
      <w:proofErr w:type="spellStart"/>
      <w:r w:rsidRPr="00E3402C">
        <w:rPr>
          <w:rFonts w:ascii="Times New Roman" w:hAnsi="Times New Roman"/>
          <w:sz w:val="24"/>
          <w:szCs w:val="24"/>
        </w:rPr>
        <w:t>tulemusena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tühistati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nende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kavandatud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kontserdid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Balti </w:t>
      </w:r>
      <w:proofErr w:type="spellStart"/>
      <w:r w:rsidRPr="00E3402C">
        <w:rPr>
          <w:rFonts w:ascii="Times New Roman" w:hAnsi="Times New Roman"/>
          <w:sz w:val="24"/>
          <w:szCs w:val="24"/>
        </w:rPr>
        <w:t>riikides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3402C">
        <w:rPr>
          <w:rFonts w:ascii="Times New Roman" w:hAnsi="Times New Roman"/>
          <w:sz w:val="24"/>
          <w:szCs w:val="24"/>
        </w:rPr>
        <w:t>Samuti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on </w:t>
      </w:r>
      <w:proofErr w:type="spellStart"/>
      <w:r w:rsidRPr="00E3402C">
        <w:rPr>
          <w:rFonts w:ascii="Times New Roman" w:hAnsi="Times New Roman"/>
          <w:sz w:val="24"/>
          <w:szCs w:val="24"/>
        </w:rPr>
        <w:t>nende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esinemised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varem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laiaulatuslike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protestide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tõttu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tühistatud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USA-s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Kanadas.</w:t>
      </w:r>
    </w:p>
    <w:p w14:paraId="03F90B84" w14:textId="77777777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  <w:hyperlink r:id="rId11">
        <w:r w:rsidRPr="00E3402C">
          <w:rPr>
            <w:rFonts w:ascii="Times New Roman" w:hAnsi="Times New Roman"/>
            <w:color w:val="467886"/>
            <w:sz w:val="24"/>
            <w:szCs w:val="24"/>
            <w:u w:val="single"/>
          </w:rPr>
          <w:t>https://tsn.ua/glamur/skandalni-krolyky-danylets-ta-moyseyenko-potrapyly-do-chornoho-spysku-latviyi-u-chomu-prychyna-3130361.html</w:t>
        </w:r>
      </w:hyperlink>
    </w:p>
    <w:p w14:paraId="043B8898" w14:textId="77777777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AF3E730" w14:textId="77777777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  <w:r w:rsidRPr="00E3402C">
        <w:rPr>
          <w:rFonts w:ascii="Times New Roman" w:hAnsi="Times New Roman"/>
          <w:sz w:val="24"/>
          <w:szCs w:val="24"/>
        </w:rPr>
        <w:t xml:space="preserve">Eesti on </w:t>
      </w:r>
      <w:proofErr w:type="spellStart"/>
      <w:r w:rsidRPr="00E3402C">
        <w:rPr>
          <w:rFonts w:ascii="Times New Roman" w:hAnsi="Times New Roman"/>
          <w:sz w:val="24"/>
          <w:szCs w:val="24"/>
        </w:rPr>
        <w:t>olnud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alati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kindel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järjepidev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iseseisvuse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toetaja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. Kui </w:t>
      </w:r>
      <w:proofErr w:type="spellStart"/>
      <w:r w:rsidRPr="00E3402C">
        <w:rPr>
          <w:rFonts w:ascii="Times New Roman" w:hAnsi="Times New Roman"/>
          <w:sz w:val="24"/>
          <w:szCs w:val="24"/>
        </w:rPr>
        <w:t>Eestis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esinevad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artistid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402C">
        <w:rPr>
          <w:rFonts w:ascii="Times New Roman" w:hAnsi="Times New Roman"/>
          <w:sz w:val="24"/>
          <w:szCs w:val="24"/>
        </w:rPr>
        <w:t>kes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toetavad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402C">
        <w:rPr>
          <w:rFonts w:ascii="Times New Roman" w:hAnsi="Times New Roman"/>
          <w:sz w:val="24"/>
          <w:szCs w:val="24"/>
        </w:rPr>
        <w:t>õigustavad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või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ignoreerivad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venemaa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agressiooni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okupatsiooni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402C">
        <w:rPr>
          <w:rFonts w:ascii="Times New Roman" w:hAnsi="Times New Roman"/>
          <w:sz w:val="24"/>
          <w:szCs w:val="24"/>
        </w:rPr>
        <w:t>läheb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see </w:t>
      </w:r>
      <w:proofErr w:type="spellStart"/>
      <w:r w:rsidRPr="00E3402C">
        <w:rPr>
          <w:rFonts w:ascii="Times New Roman" w:hAnsi="Times New Roman"/>
          <w:sz w:val="24"/>
          <w:szCs w:val="24"/>
        </w:rPr>
        <w:t>vastuollu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Eesti </w:t>
      </w:r>
      <w:proofErr w:type="spellStart"/>
      <w:r w:rsidRPr="00E3402C">
        <w:rPr>
          <w:rFonts w:ascii="Times New Roman" w:hAnsi="Times New Roman"/>
          <w:sz w:val="24"/>
          <w:szCs w:val="24"/>
        </w:rPr>
        <w:t>Vabariigi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väärtustega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ning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võib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põhjustada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pingeid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ühiskonnas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402C">
        <w:rPr>
          <w:rFonts w:ascii="Times New Roman" w:hAnsi="Times New Roman"/>
          <w:sz w:val="24"/>
          <w:szCs w:val="24"/>
        </w:rPr>
        <w:t>ohustada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avalikku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korda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julgeolekut</w:t>
      </w:r>
      <w:proofErr w:type="spellEnd"/>
      <w:r w:rsidRPr="00E3402C">
        <w:rPr>
          <w:rFonts w:ascii="Times New Roman" w:hAnsi="Times New Roman"/>
          <w:sz w:val="24"/>
          <w:szCs w:val="24"/>
        </w:rPr>
        <w:t>.</w:t>
      </w:r>
    </w:p>
    <w:p w14:paraId="79F91093" w14:textId="77777777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2FDC638" w14:textId="77777777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E3402C">
        <w:rPr>
          <w:rFonts w:ascii="Times New Roman" w:hAnsi="Times New Roman"/>
          <w:sz w:val="24"/>
          <w:szCs w:val="24"/>
        </w:rPr>
        <w:t>Palume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Teid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kui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kultuuriministrit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pöörata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kavandatud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esinemistele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tähelepanu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ning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rakendada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kiireloomulisi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meetmeid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3402C">
        <w:rPr>
          <w:rFonts w:ascii="Times New Roman" w:hAnsi="Times New Roman"/>
          <w:sz w:val="24"/>
          <w:szCs w:val="24"/>
        </w:rPr>
        <w:t>millega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tühistada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Volodymyr </w:t>
      </w:r>
      <w:proofErr w:type="spellStart"/>
      <w:r w:rsidRPr="00E3402C">
        <w:rPr>
          <w:rFonts w:ascii="Times New Roman" w:hAnsi="Times New Roman"/>
          <w:sz w:val="24"/>
          <w:szCs w:val="24"/>
        </w:rPr>
        <w:t>Danyletsi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Volodymyr </w:t>
      </w:r>
      <w:proofErr w:type="spellStart"/>
      <w:r w:rsidRPr="00E3402C">
        <w:rPr>
          <w:rFonts w:ascii="Times New Roman" w:hAnsi="Times New Roman"/>
          <w:sz w:val="24"/>
          <w:szCs w:val="24"/>
        </w:rPr>
        <w:t>Moissejenko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kontserte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Tallinnas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ja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Narvas, </w:t>
      </w:r>
      <w:proofErr w:type="spellStart"/>
      <w:r w:rsidRPr="00E3402C">
        <w:rPr>
          <w:rFonts w:ascii="Times New Roman" w:hAnsi="Times New Roman"/>
          <w:sz w:val="24"/>
          <w:szCs w:val="24"/>
        </w:rPr>
        <w:t>takistada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nende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nn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kultuuritegevust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Eestis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ning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keelata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neile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riiki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siseneda</w:t>
      </w:r>
      <w:proofErr w:type="spellEnd"/>
      <w:r w:rsidRPr="00E3402C">
        <w:rPr>
          <w:rFonts w:ascii="Times New Roman" w:hAnsi="Times New Roman"/>
          <w:sz w:val="24"/>
          <w:szCs w:val="24"/>
        </w:rPr>
        <w:t>.</w:t>
      </w:r>
    </w:p>
    <w:p w14:paraId="3CAA450F" w14:textId="77777777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B282DCF" w14:textId="5C51B39D" w:rsidR="00D3717C" w:rsidRPr="00E3402C" w:rsidRDefault="00D3717C" w:rsidP="00D3717C">
      <w:pPr>
        <w:spacing w:line="360" w:lineRule="auto"/>
        <w:rPr>
          <w:rFonts w:ascii="Times New Roman" w:hAnsi="Times New Roman"/>
          <w:sz w:val="24"/>
          <w:szCs w:val="24"/>
        </w:rPr>
      </w:pPr>
      <w:r w:rsidRPr="00E3402C">
        <w:rPr>
          <w:rFonts w:ascii="Times New Roman" w:hAnsi="Times New Roman"/>
          <w:sz w:val="24"/>
          <w:szCs w:val="24"/>
        </w:rPr>
        <w:t xml:space="preserve">Eesti </w:t>
      </w:r>
      <w:proofErr w:type="spellStart"/>
      <w:r w:rsidRPr="00E3402C">
        <w:rPr>
          <w:rFonts w:ascii="Times New Roman" w:hAnsi="Times New Roman"/>
          <w:sz w:val="24"/>
          <w:szCs w:val="24"/>
        </w:rPr>
        <w:t>Ukrainlaste</w:t>
      </w:r>
      <w:proofErr w:type="spellEnd"/>
      <w:r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sz w:val="24"/>
          <w:szCs w:val="24"/>
        </w:rPr>
        <w:t>Kongress</w:t>
      </w:r>
      <w:proofErr w:type="spellEnd"/>
      <w:r w:rsidR="00D832FA" w:rsidRPr="00E34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32FA" w:rsidRPr="00E3402C">
        <w:rPr>
          <w:rFonts w:ascii="Times New Roman" w:hAnsi="Times New Roman"/>
          <w:sz w:val="24"/>
          <w:szCs w:val="24"/>
        </w:rPr>
        <w:t>nimelt</w:t>
      </w:r>
      <w:proofErr w:type="spellEnd"/>
    </w:p>
    <w:p w14:paraId="3C21FDCF" w14:textId="1E161A76" w:rsidR="00D832FA" w:rsidRPr="00E3402C" w:rsidRDefault="00D832FA" w:rsidP="00D3717C">
      <w:pPr>
        <w:spacing w:line="360" w:lineRule="auto"/>
        <w:rPr>
          <w:rFonts w:ascii="Times New Roman" w:hAnsi="Times New Roman"/>
          <w:sz w:val="24"/>
          <w:szCs w:val="24"/>
        </w:rPr>
      </w:pPr>
      <w:r w:rsidRPr="00E3402C">
        <w:rPr>
          <w:rFonts w:ascii="Times New Roman" w:hAnsi="Times New Roman"/>
          <w:sz w:val="24"/>
          <w:szCs w:val="24"/>
        </w:rPr>
        <w:t xml:space="preserve">Vira Konõk, </w:t>
      </w:r>
      <w:proofErr w:type="spellStart"/>
      <w:r w:rsidRPr="00E3402C">
        <w:rPr>
          <w:rFonts w:ascii="Times New Roman" w:hAnsi="Times New Roman"/>
          <w:sz w:val="24"/>
          <w:szCs w:val="24"/>
        </w:rPr>
        <w:t>esinaine</w:t>
      </w:r>
      <w:proofErr w:type="spellEnd"/>
    </w:p>
    <w:p w14:paraId="4FC2F40D" w14:textId="77777777" w:rsidR="00D832FA" w:rsidRPr="00E3402C" w:rsidRDefault="00D832FA" w:rsidP="00D3717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4C59DFF" w14:textId="0680C239" w:rsidR="00E3402C" w:rsidRPr="00E3402C" w:rsidRDefault="00FC322E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uk-UA"/>
        </w:rPr>
      </w:pPr>
      <w:r>
        <w:rPr>
          <w:rFonts w:asciiTheme="minorHAnsi" w:hAnsiTheme="minorHAnsi"/>
          <w:sz w:val="24"/>
          <w:szCs w:val="24"/>
          <w:lang w:val="uk-UA"/>
        </w:rPr>
        <w:t>А</w:t>
      </w:r>
      <w:proofErr w:type="spellStart"/>
      <w:r w:rsidRPr="00FC322E">
        <w:rPr>
          <w:sz w:val="24"/>
          <w:szCs w:val="24"/>
        </w:rPr>
        <w:t>lla</w:t>
      </w:r>
      <w:proofErr w:type="spellEnd"/>
      <w:r w:rsidRPr="00FC322E">
        <w:rPr>
          <w:sz w:val="24"/>
          <w:szCs w:val="24"/>
        </w:rPr>
        <w:t xml:space="preserve"> </w:t>
      </w:r>
      <w:proofErr w:type="spellStart"/>
      <w:r w:rsidRPr="00FC322E">
        <w:rPr>
          <w:sz w:val="24"/>
          <w:szCs w:val="24"/>
        </w:rPr>
        <w:t>kirjutanud</w:t>
      </w:r>
      <w:proofErr w:type="spellEnd"/>
      <w:r w:rsidRPr="00FC322E">
        <w:rPr>
          <w:sz w:val="24"/>
          <w:szCs w:val="24"/>
        </w:rPr>
        <w:t xml:space="preserve"> </w:t>
      </w:r>
      <w:proofErr w:type="spellStart"/>
      <w:r w:rsidRPr="00FC322E">
        <w:rPr>
          <w:sz w:val="24"/>
          <w:szCs w:val="24"/>
        </w:rPr>
        <w:t>organisatsioonid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="00E3402C"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4BF10C41" w14:textId="6B5631E9" w:rsidR="00503B2C" w:rsidRPr="00E3402C" w:rsidRDefault="00503B2C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uk-UA"/>
        </w:rPr>
      </w:pP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Kaasmaalaskond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Eestis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MTÜ</w:t>
      </w:r>
      <w:r w:rsidR="00E12832"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7F724479" w14:textId="0F7C4CBF" w:rsidR="00D3717C" w:rsidRPr="00E3402C" w:rsidRDefault="00D3717C" w:rsidP="00503B2C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Nasite</w:t>
      </w:r>
      <w:proofErr w:type="spellEnd"/>
      <w:r w:rsidR="00503B2C" w:rsidRPr="00E3402C">
        <w:rPr>
          <w:rFonts w:ascii="Times New Roman" w:hAnsi="Times New Roman"/>
          <w:i/>
          <w:iCs/>
          <w:sz w:val="24"/>
          <w:szCs w:val="24"/>
        </w:rPr>
        <w:t xml:space="preserve"> L</w:t>
      </w:r>
      <w:r w:rsidRPr="00E3402C">
        <w:rPr>
          <w:rFonts w:ascii="Times New Roman" w:hAnsi="Times New Roman"/>
          <w:i/>
          <w:iCs/>
          <w:sz w:val="24"/>
          <w:szCs w:val="24"/>
        </w:rPr>
        <w:t xml:space="preserve">iit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Eestis</w:t>
      </w:r>
      <w:proofErr w:type="spellEnd"/>
      <w:r w:rsidR="00503B2C" w:rsidRPr="00E3402C">
        <w:rPr>
          <w:rFonts w:ascii="Times New Roman" w:hAnsi="Times New Roman"/>
          <w:i/>
          <w:iCs/>
          <w:sz w:val="24"/>
          <w:szCs w:val="24"/>
        </w:rPr>
        <w:t xml:space="preserve"> MTÜ</w:t>
      </w:r>
      <w:r w:rsidR="00E12832"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76DB5948" w14:textId="2E990053" w:rsidR="00503B2C" w:rsidRPr="00E3402C" w:rsidRDefault="00D3717C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Kultuurikeskus</w:t>
      </w:r>
      <w:proofErr w:type="spellEnd"/>
      <w:r w:rsidR="00503B2C" w:rsidRPr="00E3402C">
        <w:rPr>
          <w:rFonts w:ascii="Times New Roman" w:hAnsi="Times New Roman"/>
          <w:i/>
          <w:iCs/>
          <w:sz w:val="24"/>
          <w:szCs w:val="24"/>
        </w:rPr>
        <w:t xml:space="preserve"> MTÜ</w:t>
      </w:r>
      <w:r w:rsidR="00E12832"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7894CCD8" w14:textId="3EAE3353" w:rsidR="00503B2C" w:rsidRPr="00E3402C" w:rsidRDefault="00503B2C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Noored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Eestis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MTÜ</w:t>
      </w:r>
      <w:r w:rsidR="00E12832"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5DB9D3E9" w14:textId="75530493" w:rsidR="00D3717C" w:rsidRPr="00E3402C" w:rsidRDefault="00503B2C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Kultuuri-Haridus</w:t>
      </w:r>
      <w:proofErr w:type="spellEnd"/>
      <w:r w:rsidR="00A07EE2">
        <w:rPr>
          <w:rFonts w:ascii="Times New Roman" w:hAnsi="Times New Roman"/>
          <w:i/>
          <w:iCs/>
          <w:sz w:val="24"/>
          <w:szCs w:val="24"/>
          <w:lang w:val="uk-UA"/>
        </w:rPr>
        <w:t>е</w:t>
      </w:r>
      <w:r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Ühing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“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Stožarõ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>”</w:t>
      </w:r>
      <w:r w:rsidR="00E12832"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F585D" w:rsidRPr="00E3402C">
        <w:rPr>
          <w:rFonts w:ascii="Times New Roman" w:hAnsi="Times New Roman"/>
          <w:i/>
          <w:iCs/>
          <w:sz w:val="24"/>
          <w:szCs w:val="24"/>
        </w:rPr>
        <w:t>MTÜ</w:t>
      </w:r>
    </w:p>
    <w:p w14:paraId="55118951" w14:textId="159B0B58" w:rsidR="00503B2C" w:rsidRPr="00E3402C" w:rsidRDefault="00503B2C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 w:rsidRPr="00E3402C">
        <w:rPr>
          <w:rFonts w:ascii="Times New Roman" w:hAnsi="Times New Roman"/>
          <w:i/>
          <w:iCs/>
          <w:sz w:val="24"/>
          <w:szCs w:val="24"/>
        </w:rPr>
        <w:t xml:space="preserve">Narva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Selts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MTÜ</w:t>
      </w:r>
    </w:p>
    <w:p w14:paraId="5B7AC401" w14:textId="780EE849" w:rsidR="00503B2C" w:rsidRPr="00E3402C" w:rsidRDefault="00503B2C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uk-UA"/>
        </w:rPr>
      </w:pP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Ukraina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Kultuuri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</w:rPr>
        <w:t>Selts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</w:rPr>
        <w:t xml:space="preserve"> “Promin” MTÜ</w:t>
      </w:r>
      <w:r w:rsidR="00E12832" w:rsidRPr="00E3402C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4BEF5EB4" w14:textId="6EF236FF" w:rsidR="00503B2C" w:rsidRPr="00E3402C" w:rsidRDefault="00503B2C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et-EE"/>
        </w:rPr>
      </w:pP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Free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 Mariupol</w:t>
      </w:r>
      <w:r w:rsidR="00E12832"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 MTÜ </w:t>
      </w:r>
    </w:p>
    <w:p w14:paraId="52F6E064" w14:textId="5D34C5DA" w:rsidR="00E12832" w:rsidRPr="00E3402C" w:rsidRDefault="00E12832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et-EE"/>
        </w:rPr>
      </w:pPr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Ukraina Kaasmaalus „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Dva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Koljorõ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“ MTÜ </w:t>
      </w:r>
    </w:p>
    <w:p w14:paraId="0A675FA8" w14:textId="77777777" w:rsidR="000F585D" w:rsidRPr="00E3402C" w:rsidRDefault="00E12832" w:rsidP="000F585D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et-EE"/>
        </w:rPr>
      </w:pPr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Ukraina Muuseum MTÜ  </w:t>
      </w:r>
    </w:p>
    <w:p w14:paraId="7124CB9D" w14:textId="3ACD5CEA" w:rsidR="00E12832" w:rsidRPr="00E3402C" w:rsidRDefault="000F585D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et-EE"/>
        </w:rPr>
      </w:pPr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Ukraina Nimel MTÜ </w:t>
      </w:r>
    </w:p>
    <w:p w14:paraId="06A881F5" w14:textId="10180AC8" w:rsidR="00D832FA" w:rsidRDefault="00D832FA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et-EE"/>
        </w:rPr>
      </w:pPr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Ukraina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Vilna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! MTÜ</w:t>
      </w:r>
    </w:p>
    <w:p w14:paraId="433FE751" w14:textId="77777777" w:rsidR="00A07EE2" w:rsidRDefault="00E3402C" w:rsidP="00A07EE2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/>
          <w:i/>
          <w:iCs/>
          <w:sz w:val="24"/>
          <w:szCs w:val="24"/>
          <w:lang w:val="et-EE"/>
        </w:rPr>
        <w:t>MTÜ „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t-EE"/>
        </w:rPr>
        <w:t>Smeritška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t-EE"/>
        </w:rPr>
        <w:t>“</w:t>
      </w:r>
      <w:r w:rsidR="00A07EE2" w:rsidRPr="00A07EE2">
        <w:rPr>
          <w:rFonts w:ascii="Times New Roman" w:hAnsi="Times New Roman"/>
          <w:i/>
          <w:iCs/>
          <w:sz w:val="24"/>
          <w:szCs w:val="24"/>
          <w:lang w:val="et-EE"/>
        </w:rPr>
        <w:t xml:space="preserve"> </w:t>
      </w:r>
    </w:p>
    <w:p w14:paraId="67465892" w14:textId="0599E113" w:rsidR="00E3402C" w:rsidRPr="00A07EE2" w:rsidRDefault="00A07EE2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uk-UA"/>
        </w:rPr>
      </w:pPr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Ukraina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Kaasmaalaskond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 „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Vodograi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“ MTÜ</w:t>
      </w:r>
    </w:p>
    <w:p w14:paraId="1B0A7D99" w14:textId="7C028CFB" w:rsidR="00D832FA" w:rsidRPr="00E3402C" w:rsidRDefault="00D832FA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et-EE"/>
        </w:rPr>
      </w:pPr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Ukraina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Kaasmaalaskond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 „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Barvinok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“ MTÜ</w:t>
      </w:r>
    </w:p>
    <w:p w14:paraId="1A6BD23E" w14:textId="77777777" w:rsidR="00D832FA" w:rsidRPr="00E3402C" w:rsidRDefault="00503B2C" w:rsidP="00D832FA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et-EE"/>
        </w:rPr>
      </w:pP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Spordikluubi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uk-UA"/>
        </w:rPr>
        <w:t xml:space="preserve"> “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Dnipro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uk-UA"/>
        </w:rPr>
        <w:t>”</w:t>
      </w:r>
      <w:r w:rsidR="00E12832"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 </w:t>
      </w:r>
      <w:r w:rsidR="000F585D" w:rsidRPr="00E3402C">
        <w:rPr>
          <w:rFonts w:ascii="Times New Roman" w:hAnsi="Times New Roman"/>
          <w:i/>
          <w:iCs/>
          <w:sz w:val="24"/>
          <w:szCs w:val="24"/>
          <w:lang w:val="et-EE"/>
        </w:rPr>
        <w:t>MTÜ</w:t>
      </w:r>
      <w:r w:rsidR="00D832FA"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 </w:t>
      </w:r>
    </w:p>
    <w:p w14:paraId="32DAABF7" w14:textId="14502705" w:rsidR="00503B2C" w:rsidRPr="00E3402C" w:rsidRDefault="00952E84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et-EE"/>
        </w:rPr>
      </w:pPr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Jalgpalli 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Kluubi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 „</w:t>
      </w:r>
      <w:proofErr w:type="spellStart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>Freedom</w:t>
      </w:r>
      <w:proofErr w:type="spellEnd"/>
      <w:r w:rsidRPr="00E3402C">
        <w:rPr>
          <w:rFonts w:ascii="Times New Roman" w:hAnsi="Times New Roman"/>
          <w:i/>
          <w:iCs/>
          <w:sz w:val="24"/>
          <w:szCs w:val="24"/>
          <w:lang w:val="et-EE"/>
        </w:rPr>
        <w:t xml:space="preserve">“ </w:t>
      </w:r>
      <w:r w:rsidR="000F585D" w:rsidRPr="00E3402C">
        <w:rPr>
          <w:rFonts w:ascii="Times New Roman" w:hAnsi="Times New Roman"/>
          <w:i/>
          <w:iCs/>
          <w:sz w:val="24"/>
          <w:szCs w:val="24"/>
          <w:lang w:val="et-EE"/>
        </w:rPr>
        <w:t>MTÜ</w:t>
      </w:r>
    </w:p>
    <w:p w14:paraId="7F48E27F" w14:textId="77777777" w:rsidR="00E3402C" w:rsidRPr="00E3402C" w:rsidRDefault="00E3402C" w:rsidP="00D3717C">
      <w:pPr>
        <w:spacing w:line="360" w:lineRule="auto"/>
        <w:rPr>
          <w:rFonts w:ascii="Times New Roman" w:hAnsi="Times New Roman"/>
          <w:i/>
          <w:iCs/>
          <w:sz w:val="24"/>
          <w:szCs w:val="24"/>
          <w:lang w:val="et-EE"/>
        </w:rPr>
      </w:pPr>
    </w:p>
    <w:p w14:paraId="2F25645E" w14:textId="207A68C3" w:rsidR="00265BAA" w:rsidRPr="00E3402C" w:rsidRDefault="00E3402C" w:rsidP="00D3717C">
      <w:pPr>
        <w:shd w:val="clear" w:color="auto" w:fill="FFFFFF"/>
        <w:rPr>
          <w:rFonts w:ascii="Times New Roman" w:hAnsi="Times New Roman"/>
          <w:b/>
          <w:bCs/>
          <w:i/>
          <w:iCs/>
          <w:sz w:val="24"/>
          <w:szCs w:val="24"/>
          <w:lang w:val="et-EE"/>
        </w:rPr>
      </w:pPr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 xml:space="preserve">Eesti </w:t>
      </w:r>
      <w:proofErr w:type="spellStart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>Ukrainalste</w:t>
      </w:r>
      <w:proofErr w:type="spellEnd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>Kongress</w:t>
      </w:r>
      <w:proofErr w:type="spellEnd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 xml:space="preserve"> on </w:t>
      </w:r>
      <w:proofErr w:type="spellStart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>katusorganisatsioon</w:t>
      </w:r>
      <w:proofErr w:type="spellEnd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 xml:space="preserve">, mis </w:t>
      </w:r>
      <w:proofErr w:type="spellStart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>ühendab</w:t>
      </w:r>
      <w:proofErr w:type="spellEnd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 xml:space="preserve"> 1</w:t>
      </w:r>
      <w:r w:rsidR="00A07EE2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5</w:t>
      </w:r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>ühingut</w:t>
      </w:r>
      <w:proofErr w:type="spellEnd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>üle</w:t>
      </w:r>
      <w:proofErr w:type="spellEnd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>kogu</w:t>
      </w:r>
      <w:proofErr w:type="spellEnd"/>
      <w:r w:rsidRPr="00E3402C">
        <w:rPr>
          <w:rFonts w:ascii="Times New Roman" w:hAnsi="Times New Roman"/>
          <w:b/>
          <w:bCs/>
          <w:i/>
          <w:iCs/>
          <w:sz w:val="24"/>
          <w:szCs w:val="24"/>
        </w:rPr>
        <w:t xml:space="preserve"> Eesti</w:t>
      </w:r>
    </w:p>
    <w:sectPr w:rsidR="00265BAA" w:rsidRPr="00E3402C" w:rsidSect="003952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Fmt w:val="lowerRoman"/>
      </w:footnotePr>
      <w:endnotePr>
        <w:numFmt w:val="decimal"/>
      </w:endnotePr>
      <w:pgSz w:w="11909" w:h="16834" w:code="9"/>
      <w:pgMar w:top="709" w:right="852" w:bottom="1134" w:left="992" w:header="567" w:footer="301" w:gutter="0"/>
      <w:paperSrc w:first="273" w:other="273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B9ADB" w14:textId="77777777" w:rsidR="00F8778C" w:rsidRDefault="00F8778C">
      <w:r>
        <w:separator/>
      </w:r>
    </w:p>
  </w:endnote>
  <w:endnote w:type="continuationSeparator" w:id="0">
    <w:p w14:paraId="2E32146A" w14:textId="77777777" w:rsidR="00F8778C" w:rsidRDefault="00F8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witzerla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27210" w14:textId="77777777" w:rsidR="0029021C" w:rsidRDefault="0029021C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9EEA441" w14:textId="77777777" w:rsidR="0029021C" w:rsidRDefault="0029021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4405" w14:textId="77777777" w:rsidR="0029021C" w:rsidRDefault="0029021C">
    <w:pPr>
      <w:pStyle w:val="a5"/>
      <w:framePr w:wrap="around" w:vAnchor="text" w:hAnchor="margin" w:xAlign="right" w:y="1"/>
      <w:rPr>
        <w:rStyle w:val="a8"/>
      </w:rPr>
    </w:pPr>
  </w:p>
  <w:p w14:paraId="67953500" w14:textId="77777777" w:rsidR="0029021C" w:rsidRDefault="0029021C" w:rsidP="00982400">
    <w:pPr>
      <w:pBdr>
        <w:top w:val="single" w:sz="8" w:space="1" w:color="auto"/>
      </w:pBdr>
      <w:tabs>
        <w:tab w:val="center" w:pos="5245"/>
        <w:tab w:val="center" w:pos="10490"/>
      </w:tabs>
      <w:rPr>
        <w:rFonts w:ascii="Times New Roman" w:hAnsi="Times New Roman"/>
        <w:sz w:val="24"/>
      </w:rPr>
    </w:pPr>
    <w:proofErr w:type="spellStart"/>
    <w:r>
      <w:rPr>
        <w:rFonts w:ascii="Times New Roman" w:hAnsi="Times New Roman"/>
        <w:sz w:val="24"/>
        <w:lang w:val="de-DE"/>
      </w:rPr>
      <w:t>Reg</w:t>
    </w:r>
    <w:r w:rsidR="00982400">
      <w:rPr>
        <w:rFonts w:ascii="Times New Roman" w:hAnsi="Times New Roman"/>
        <w:sz w:val="24"/>
        <w:lang w:val="de-DE"/>
      </w:rPr>
      <w:t>istrikood</w:t>
    </w:r>
    <w:proofErr w:type="spellEnd"/>
    <w:r w:rsidR="00982400">
      <w:rPr>
        <w:rFonts w:ascii="Times New Roman" w:hAnsi="Times New Roman"/>
        <w:sz w:val="24"/>
        <w:lang w:val="de-DE"/>
      </w:rPr>
      <w:t>:</w:t>
    </w:r>
    <w:r>
      <w:rPr>
        <w:rFonts w:ascii="Times New Roman" w:hAnsi="Times New Roman"/>
        <w:sz w:val="24"/>
        <w:lang w:val="de-DE"/>
      </w:rPr>
      <w:t xml:space="preserve"> 80167470</w:t>
    </w:r>
    <w:r w:rsidR="00982400">
      <w:rPr>
        <w:rFonts w:ascii="Times New Roman" w:hAnsi="Times New Roman"/>
        <w:sz w:val="24"/>
        <w:lang w:val="de-DE"/>
      </w:rPr>
      <w:tab/>
    </w:r>
    <w:r w:rsidR="009F211D">
      <w:rPr>
        <w:rFonts w:ascii="Times New Roman" w:hAnsi="Times New Roman"/>
        <w:sz w:val="24"/>
        <w:lang w:val="uk-UA"/>
      </w:rPr>
      <w:t xml:space="preserve"> </w:t>
    </w:r>
    <w:r w:rsidR="0044405B">
      <w:rPr>
        <w:rFonts w:ascii="Times New Roman" w:hAnsi="Times New Roman"/>
        <w:sz w:val="24"/>
        <w:lang w:val="uk-UA"/>
      </w:rPr>
      <w:t xml:space="preserve">                  </w:t>
    </w:r>
    <w:r w:rsidR="0044405B">
      <w:rPr>
        <w:rFonts w:ascii="Times New Roman" w:hAnsi="Times New Roman"/>
        <w:sz w:val="24"/>
        <w:lang w:val="de-DE"/>
      </w:rPr>
      <w:t>e-mail:ukr.est.congress@gmail.com</w:t>
    </w:r>
    <w:r w:rsidR="00841ADF">
      <w:rPr>
        <w:rFonts w:ascii="Times New Roman" w:hAnsi="Times New Roman"/>
        <w:sz w:val="24"/>
        <w:lang w:val="uk-UA"/>
      </w:rPr>
      <w:t xml:space="preserve">             </w:t>
    </w:r>
    <w:r>
      <w:rPr>
        <w:rFonts w:ascii="Times New Roman" w:hAnsi="Times New Roman"/>
        <w:sz w:val="24"/>
        <w:lang w:val="de-DE"/>
      </w:rPr>
      <w:t xml:space="preserve">Tel.   </w:t>
    </w:r>
    <w:r>
      <w:rPr>
        <w:rFonts w:ascii="Times New Roman" w:hAnsi="Times New Roman"/>
        <w:sz w:val="24"/>
        <w:lang w:val="en-US"/>
      </w:rPr>
      <w:t>+</w:t>
    </w:r>
    <w:r>
      <w:rPr>
        <w:rFonts w:ascii="Times New Roman" w:hAnsi="Times New Roman"/>
        <w:sz w:val="24"/>
      </w:rPr>
      <w:t>(372) 5 232 275</w:t>
    </w:r>
  </w:p>
  <w:p w14:paraId="621F4240" w14:textId="77777777" w:rsidR="0029021C" w:rsidRDefault="0029021C" w:rsidP="00982400">
    <w:pPr>
      <w:tabs>
        <w:tab w:val="center" w:pos="5245"/>
        <w:tab w:val="center" w:pos="10490"/>
      </w:tabs>
      <w:rPr>
        <w:rFonts w:ascii="Times New Roman" w:hAnsi="Times New Roman"/>
        <w:sz w:val="24"/>
      </w:rPr>
    </w:pPr>
    <w:proofErr w:type="spellStart"/>
    <w:r>
      <w:rPr>
        <w:rFonts w:ascii="Times New Roman" w:hAnsi="Times New Roman"/>
        <w:sz w:val="24"/>
      </w:rPr>
      <w:t>Laboratooriumi</w:t>
    </w:r>
    <w:proofErr w:type="spellEnd"/>
    <w:r>
      <w:rPr>
        <w:rFonts w:ascii="Times New Roman" w:hAnsi="Times New Roman"/>
        <w:sz w:val="24"/>
      </w:rPr>
      <w:t xml:space="preserve"> 22</w:t>
    </w:r>
    <w:r w:rsidR="009F211D">
      <w:rPr>
        <w:rFonts w:ascii="Times New Roman" w:hAnsi="Times New Roman"/>
        <w:sz w:val="24"/>
        <w:lang w:val="uk-UA"/>
      </w:rPr>
      <w:t xml:space="preserve">        </w:t>
    </w:r>
    <w:r w:rsidR="0044405B">
      <w:rPr>
        <w:rFonts w:ascii="Times New Roman" w:hAnsi="Times New Roman"/>
        <w:sz w:val="24"/>
        <w:lang w:val="uk-UA"/>
      </w:rPr>
      <w:t xml:space="preserve">                   </w:t>
    </w:r>
    <w:r w:rsidR="0044405B">
      <w:rPr>
        <w:rFonts w:ascii="Times New Roman" w:hAnsi="Times New Roman"/>
        <w:sz w:val="24"/>
        <w:lang w:val="en-US"/>
      </w:rPr>
      <w:t xml:space="preserve"> </w:t>
    </w:r>
    <w:r>
      <w:rPr>
        <w:rFonts w:ascii="Times New Roman" w:hAnsi="Times New Roman"/>
        <w:sz w:val="24"/>
        <w:lang w:val="en-US"/>
      </w:rPr>
      <w:t>e-mail:vira</w:t>
    </w:r>
    <w:r w:rsidR="0044405B">
      <w:rPr>
        <w:rFonts w:ascii="Times New Roman" w:hAnsi="Times New Roman"/>
        <w:sz w:val="24"/>
        <w:lang w:val="en-US"/>
      </w:rPr>
      <w:t>.konyk@gmail.com</w:t>
    </w:r>
    <w:r w:rsidR="009F211D">
      <w:rPr>
        <w:rFonts w:ascii="Times New Roman" w:hAnsi="Times New Roman"/>
        <w:sz w:val="24"/>
        <w:lang w:val="uk-UA"/>
      </w:rPr>
      <w:t xml:space="preserve">                 </w:t>
    </w:r>
    <w:r w:rsidR="0044405B">
      <w:rPr>
        <w:rFonts w:ascii="Times New Roman" w:hAnsi="Times New Roman"/>
        <w:sz w:val="24"/>
        <w:lang w:val="en-US"/>
      </w:rPr>
      <w:t xml:space="preserve">     </w:t>
    </w:r>
    <w:r w:rsidR="009F211D">
      <w:rPr>
        <w:rFonts w:ascii="Times New Roman" w:hAnsi="Times New Roman"/>
        <w:sz w:val="24"/>
        <w:lang w:val="uk-UA"/>
      </w:rPr>
      <w:t xml:space="preserve"> </w:t>
    </w:r>
  </w:p>
  <w:p w14:paraId="643D77C0" w14:textId="77777777" w:rsidR="0029021C" w:rsidRDefault="0029021C" w:rsidP="00982400">
    <w:pPr>
      <w:pStyle w:val="a5"/>
      <w:tabs>
        <w:tab w:val="clear" w:pos="4819"/>
        <w:tab w:val="clear" w:pos="9071"/>
        <w:tab w:val="center" w:pos="5245"/>
        <w:tab w:val="center" w:pos="10490"/>
      </w:tabs>
      <w:rPr>
        <w:i/>
      </w:rPr>
    </w:pPr>
    <w:r>
      <w:rPr>
        <w:rFonts w:ascii="Times New Roman" w:hAnsi="Times New Roman"/>
        <w:sz w:val="24"/>
      </w:rPr>
      <w:t>10133, Tallinn, Eesti</w:t>
    </w:r>
    <w:r>
      <w:rPr>
        <w:rFonts w:ascii="Times New Roman" w:hAnsi="Times New Roman"/>
        <w:sz w:val="24"/>
      </w:rPr>
      <w:tab/>
    </w:r>
    <w:r w:rsidR="009F211D">
      <w:rPr>
        <w:rFonts w:ascii="Times New Roman" w:hAnsi="Times New Roman"/>
        <w:sz w:val="24"/>
        <w:lang w:val="uk-UA"/>
      </w:rPr>
      <w:t xml:space="preserve">      </w:t>
    </w:r>
    <w:r w:rsidR="0044405B">
      <w:rPr>
        <w:rFonts w:ascii="Times New Roman" w:hAnsi="Times New Roman"/>
        <w:sz w:val="24"/>
        <w:lang w:val="uk-UA"/>
      </w:rPr>
      <w:t xml:space="preserve">                  </w:t>
    </w:r>
    <w:r w:rsidR="009F211D">
      <w:rPr>
        <w:rFonts w:ascii="Times New Roman" w:hAnsi="Times New Roman"/>
        <w:sz w:val="24"/>
        <w:lang w:val="uk-UA"/>
      </w:rPr>
      <w:t xml:space="preserve">                      </w:t>
    </w:r>
    <w:r w:rsidR="0044405B">
      <w:rPr>
        <w:rFonts w:ascii="Times New Roman" w:hAnsi="Times New Roman"/>
        <w:sz w:val="24"/>
        <w:lang w:val="en-US"/>
      </w:rPr>
      <w:t xml:space="preserve">                        </w:t>
    </w:r>
    <w:r w:rsidR="009F211D">
      <w:rPr>
        <w:rFonts w:ascii="Times New Roman" w:hAnsi="Times New Roman"/>
        <w:sz w:val="24"/>
        <w:lang w:val="uk-U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D2AD6" w14:textId="77777777" w:rsidR="0029021C" w:rsidRDefault="0029021C">
    <w:pPr>
      <w:pStyle w:val="a5"/>
      <w:jc w:val="center"/>
      <w:rPr>
        <w:i/>
      </w:rPr>
    </w:pPr>
    <w:r>
      <w:t xml:space="preserve"> </w:t>
    </w:r>
    <w:r>
      <w:rPr>
        <w:i/>
      </w:rPr>
      <w:t xml:space="preserve">KÜ  " </w:t>
    </w:r>
    <w:proofErr w:type="spellStart"/>
    <w:r>
      <w:rPr>
        <w:i/>
      </w:rPr>
      <w:t>Kaunase</w:t>
    </w:r>
    <w:proofErr w:type="spellEnd"/>
    <w:r>
      <w:rPr>
        <w:i/>
      </w:rPr>
      <w:t xml:space="preserve"> 12"</w:t>
    </w:r>
  </w:p>
  <w:p w14:paraId="3101287D" w14:textId="77777777" w:rsidR="0029021C" w:rsidRDefault="0029021C">
    <w:pPr>
      <w:pStyle w:val="a5"/>
      <w:jc w:val="center"/>
      <w:rPr>
        <w:i/>
      </w:rPr>
    </w:pPr>
    <w:proofErr w:type="spellStart"/>
    <w:r>
      <w:rPr>
        <w:i/>
      </w:rPr>
      <w:t>Põhikiri</w:t>
    </w:r>
    <w:proofErr w:type="spellEnd"/>
  </w:p>
  <w:p w14:paraId="147B0799" w14:textId="77777777" w:rsidR="0029021C" w:rsidRDefault="0029021C">
    <w:pPr>
      <w:pStyle w:val="a5"/>
      <w:jc w:val="center"/>
    </w:pPr>
    <w:r>
      <w:rPr>
        <w:i/>
      </w:rPr>
      <w:t>lk.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</w:rPr>
      <w:t>4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2A67" w14:textId="77777777" w:rsidR="00F8778C" w:rsidRDefault="00F8778C">
      <w:r>
        <w:separator/>
      </w:r>
    </w:p>
  </w:footnote>
  <w:footnote w:type="continuationSeparator" w:id="0">
    <w:p w14:paraId="199572BB" w14:textId="77777777" w:rsidR="00F8778C" w:rsidRDefault="00F87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6D39" w14:textId="77777777" w:rsidR="00841ADF" w:rsidRDefault="00841A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07105" w14:textId="77777777" w:rsidR="0029021C" w:rsidRDefault="0009276F" w:rsidP="0009276F">
    <w:pPr>
      <w:pStyle w:val="a6"/>
      <w:tabs>
        <w:tab w:val="clear" w:pos="9071"/>
        <w:tab w:val="right" w:pos="9639"/>
      </w:tabs>
      <w:jc w:val="center"/>
    </w:pPr>
    <w:r>
      <w:object w:dxaOrig="10346" w:dyaOrig="1826" w14:anchorId="4E084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8.05pt;height:67.3pt">
          <v:imagedata r:id="rId1" o:title=""/>
        </v:shape>
        <o:OLEObject Type="Embed" ProgID="CorelDraw.Graphic.16" ShapeID="_x0000_i1025" DrawAspect="Content" ObjectID="_1849778903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8475" w14:textId="77777777" w:rsidR="00841ADF" w:rsidRDefault="00841A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F58"/>
    <w:multiLevelType w:val="hybridMultilevel"/>
    <w:tmpl w:val="E6ACF0C2"/>
    <w:lvl w:ilvl="0" w:tplc="459A9D7A">
      <w:start w:val="48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54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A86ECE"/>
    <w:multiLevelType w:val="hybridMultilevel"/>
    <w:tmpl w:val="23C0E67C"/>
    <w:lvl w:ilvl="0" w:tplc="384ACD0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E57DF"/>
    <w:multiLevelType w:val="multilevel"/>
    <w:tmpl w:val="9C063EAE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9A403C6"/>
    <w:multiLevelType w:val="hybridMultilevel"/>
    <w:tmpl w:val="7DC2DA66"/>
    <w:lvl w:ilvl="0" w:tplc="212A9982">
      <w:start w:val="1"/>
      <w:numFmt w:val="decimalZero"/>
      <w:lvlText w:val="%1."/>
      <w:lvlJc w:val="left"/>
      <w:pPr>
        <w:ind w:left="851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237" w:hanging="360"/>
      </w:pPr>
    </w:lvl>
    <w:lvl w:ilvl="2" w:tplc="0425001B" w:tentative="1">
      <w:start w:val="1"/>
      <w:numFmt w:val="lowerRoman"/>
      <w:lvlText w:val="%3."/>
      <w:lvlJc w:val="right"/>
      <w:pPr>
        <w:ind w:left="9957" w:hanging="180"/>
      </w:pPr>
    </w:lvl>
    <w:lvl w:ilvl="3" w:tplc="0425000F" w:tentative="1">
      <w:start w:val="1"/>
      <w:numFmt w:val="decimal"/>
      <w:lvlText w:val="%4."/>
      <w:lvlJc w:val="left"/>
      <w:pPr>
        <w:ind w:left="10677" w:hanging="360"/>
      </w:pPr>
    </w:lvl>
    <w:lvl w:ilvl="4" w:tplc="04250019" w:tentative="1">
      <w:start w:val="1"/>
      <w:numFmt w:val="lowerLetter"/>
      <w:lvlText w:val="%5."/>
      <w:lvlJc w:val="left"/>
      <w:pPr>
        <w:ind w:left="11397" w:hanging="360"/>
      </w:pPr>
    </w:lvl>
    <w:lvl w:ilvl="5" w:tplc="0425001B" w:tentative="1">
      <w:start w:val="1"/>
      <w:numFmt w:val="lowerRoman"/>
      <w:lvlText w:val="%6."/>
      <w:lvlJc w:val="right"/>
      <w:pPr>
        <w:ind w:left="12117" w:hanging="180"/>
      </w:pPr>
    </w:lvl>
    <w:lvl w:ilvl="6" w:tplc="0425000F" w:tentative="1">
      <w:start w:val="1"/>
      <w:numFmt w:val="decimal"/>
      <w:lvlText w:val="%7."/>
      <w:lvlJc w:val="left"/>
      <w:pPr>
        <w:ind w:left="12837" w:hanging="360"/>
      </w:pPr>
    </w:lvl>
    <w:lvl w:ilvl="7" w:tplc="04250019" w:tentative="1">
      <w:start w:val="1"/>
      <w:numFmt w:val="lowerLetter"/>
      <w:lvlText w:val="%8."/>
      <w:lvlJc w:val="left"/>
      <w:pPr>
        <w:ind w:left="13557" w:hanging="360"/>
      </w:pPr>
    </w:lvl>
    <w:lvl w:ilvl="8" w:tplc="0425001B" w:tentative="1">
      <w:start w:val="1"/>
      <w:numFmt w:val="lowerRoman"/>
      <w:lvlText w:val="%9."/>
      <w:lvlJc w:val="right"/>
      <w:pPr>
        <w:ind w:left="14277" w:hanging="180"/>
      </w:pPr>
    </w:lvl>
  </w:abstractNum>
  <w:abstractNum w:abstractNumId="5" w15:restartNumberingAfterBreak="0">
    <w:nsid w:val="09F354BB"/>
    <w:multiLevelType w:val="hybridMultilevel"/>
    <w:tmpl w:val="081A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23395"/>
    <w:multiLevelType w:val="multilevel"/>
    <w:tmpl w:val="3594CF3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1D487EA0"/>
    <w:multiLevelType w:val="hybridMultilevel"/>
    <w:tmpl w:val="15B65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0B5"/>
    <w:multiLevelType w:val="hybridMultilevel"/>
    <w:tmpl w:val="53C2BAC8"/>
    <w:lvl w:ilvl="0" w:tplc="78EEDB66">
      <w:start w:val="8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9" w15:restartNumberingAfterBreak="0">
    <w:nsid w:val="21F858CF"/>
    <w:multiLevelType w:val="singleLevel"/>
    <w:tmpl w:val="78AE2588"/>
    <w:lvl w:ilvl="0">
      <w:start w:val="22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10" w15:restartNumberingAfterBreak="0">
    <w:nsid w:val="25252F28"/>
    <w:multiLevelType w:val="multilevel"/>
    <w:tmpl w:val="8C60C228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27D96B60"/>
    <w:multiLevelType w:val="hybridMultilevel"/>
    <w:tmpl w:val="0D40A77E"/>
    <w:lvl w:ilvl="0" w:tplc="9572D0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34E75"/>
    <w:multiLevelType w:val="hybridMultilevel"/>
    <w:tmpl w:val="BE72BBD4"/>
    <w:lvl w:ilvl="0" w:tplc="04090001">
      <w:start w:val="3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35DC0"/>
    <w:multiLevelType w:val="hybridMultilevel"/>
    <w:tmpl w:val="80D27CFA"/>
    <w:lvl w:ilvl="0" w:tplc="33442346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559F1"/>
    <w:multiLevelType w:val="hybridMultilevel"/>
    <w:tmpl w:val="22AA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8722C"/>
    <w:multiLevelType w:val="hybridMultilevel"/>
    <w:tmpl w:val="6F769556"/>
    <w:lvl w:ilvl="0" w:tplc="88B627C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F1202"/>
    <w:multiLevelType w:val="hybridMultilevel"/>
    <w:tmpl w:val="2EAE29D6"/>
    <w:lvl w:ilvl="0" w:tplc="7E2CE9FC">
      <w:start w:val="5"/>
      <w:numFmt w:val="bullet"/>
      <w:lvlText w:val=""/>
      <w:lvlJc w:val="left"/>
      <w:pPr>
        <w:tabs>
          <w:tab w:val="num" w:pos="586"/>
        </w:tabs>
        <w:ind w:left="58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6"/>
        </w:tabs>
        <w:ind w:left="13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6"/>
        </w:tabs>
        <w:ind w:left="2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6"/>
        </w:tabs>
        <w:ind w:left="2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6"/>
        </w:tabs>
        <w:ind w:left="3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6"/>
        </w:tabs>
        <w:ind w:left="4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6"/>
        </w:tabs>
        <w:ind w:left="4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6"/>
        </w:tabs>
        <w:ind w:left="5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6"/>
        </w:tabs>
        <w:ind w:left="6346" w:hanging="360"/>
      </w:pPr>
      <w:rPr>
        <w:rFonts w:ascii="Wingdings" w:hAnsi="Wingdings" w:hint="default"/>
      </w:rPr>
    </w:lvl>
  </w:abstractNum>
  <w:abstractNum w:abstractNumId="17" w15:restartNumberingAfterBreak="0">
    <w:nsid w:val="55515E6B"/>
    <w:multiLevelType w:val="hybridMultilevel"/>
    <w:tmpl w:val="DB98FAAC"/>
    <w:lvl w:ilvl="0" w:tplc="9F48F53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6A71C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D540711"/>
    <w:multiLevelType w:val="hybridMultilevel"/>
    <w:tmpl w:val="40E4C0FC"/>
    <w:lvl w:ilvl="0" w:tplc="D96CC392">
      <w:start w:val="1"/>
      <w:numFmt w:val="decimalZero"/>
      <w:lvlText w:val="%1."/>
      <w:lvlJc w:val="left"/>
      <w:pPr>
        <w:ind w:left="815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8877" w:hanging="360"/>
      </w:pPr>
    </w:lvl>
    <w:lvl w:ilvl="2" w:tplc="0425001B" w:tentative="1">
      <w:start w:val="1"/>
      <w:numFmt w:val="lowerRoman"/>
      <w:lvlText w:val="%3."/>
      <w:lvlJc w:val="right"/>
      <w:pPr>
        <w:ind w:left="9597" w:hanging="180"/>
      </w:pPr>
    </w:lvl>
    <w:lvl w:ilvl="3" w:tplc="0425000F" w:tentative="1">
      <w:start w:val="1"/>
      <w:numFmt w:val="decimal"/>
      <w:lvlText w:val="%4."/>
      <w:lvlJc w:val="left"/>
      <w:pPr>
        <w:ind w:left="10317" w:hanging="360"/>
      </w:pPr>
    </w:lvl>
    <w:lvl w:ilvl="4" w:tplc="04250019" w:tentative="1">
      <w:start w:val="1"/>
      <w:numFmt w:val="lowerLetter"/>
      <w:lvlText w:val="%5."/>
      <w:lvlJc w:val="left"/>
      <w:pPr>
        <w:ind w:left="11037" w:hanging="360"/>
      </w:pPr>
    </w:lvl>
    <w:lvl w:ilvl="5" w:tplc="0425001B" w:tentative="1">
      <w:start w:val="1"/>
      <w:numFmt w:val="lowerRoman"/>
      <w:lvlText w:val="%6."/>
      <w:lvlJc w:val="right"/>
      <w:pPr>
        <w:ind w:left="11757" w:hanging="180"/>
      </w:pPr>
    </w:lvl>
    <w:lvl w:ilvl="6" w:tplc="0425000F" w:tentative="1">
      <w:start w:val="1"/>
      <w:numFmt w:val="decimal"/>
      <w:lvlText w:val="%7."/>
      <w:lvlJc w:val="left"/>
      <w:pPr>
        <w:ind w:left="12477" w:hanging="360"/>
      </w:pPr>
    </w:lvl>
    <w:lvl w:ilvl="7" w:tplc="04250019" w:tentative="1">
      <w:start w:val="1"/>
      <w:numFmt w:val="lowerLetter"/>
      <w:lvlText w:val="%8."/>
      <w:lvlJc w:val="left"/>
      <w:pPr>
        <w:ind w:left="13197" w:hanging="360"/>
      </w:pPr>
    </w:lvl>
    <w:lvl w:ilvl="8" w:tplc="0425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0" w15:restartNumberingAfterBreak="0">
    <w:nsid w:val="71B57FB8"/>
    <w:multiLevelType w:val="hybridMultilevel"/>
    <w:tmpl w:val="8744A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641BC8"/>
    <w:multiLevelType w:val="multilevel"/>
    <w:tmpl w:val="17CC6D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  <w:u w:val="none"/>
      </w:rPr>
    </w:lvl>
  </w:abstractNum>
  <w:abstractNum w:abstractNumId="22" w15:restartNumberingAfterBreak="0">
    <w:nsid w:val="78DF625F"/>
    <w:multiLevelType w:val="hybridMultilevel"/>
    <w:tmpl w:val="11AEBCA8"/>
    <w:lvl w:ilvl="0" w:tplc="C39A61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7951721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9701D6A"/>
    <w:multiLevelType w:val="singleLevel"/>
    <w:tmpl w:val="574A028C"/>
    <w:lvl w:ilvl="0">
      <w:start w:val="5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25" w15:restartNumberingAfterBreak="0">
    <w:nsid w:val="7C38344A"/>
    <w:multiLevelType w:val="singleLevel"/>
    <w:tmpl w:val="4E5EF04A"/>
    <w:lvl w:ilvl="0">
      <w:start w:val="3"/>
      <w:numFmt w:val="decimal"/>
      <w:lvlText w:val="5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18"/>
        <w:u w:val="none"/>
      </w:rPr>
    </w:lvl>
  </w:abstractNum>
  <w:num w:numId="1" w16cid:durableId="782194591">
    <w:abstractNumId w:val="25"/>
  </w:num>
  <w:num w:numId="2" w16cid:durableId="1805924069">
    <w:abstractNumId w:val="21"/>
  </w:num>
  <w:num w:numId="3" w16cid:durableId="871959720">
    <w:abstractNumId w:val="24"/>
  </w:num>
  <w:num w:numId="4" w16cid:durableId="125710001">
    <w:abstractNumId w:val="9"/>
  </w:num>
  <w:num w:numId="5" w16cid:durableId="2106075260">
    <w:abstractNumId w:val="10"/>
  </w:num>
  <w:num w:numId="6" w16cid:durableId="946471470">
    <w:abstractNumId w:val="6"/>
  </w:num>
  <w:num w:numId="7" w16cid:durableId="1652100418">
    <w:abstractNumId w:val="3"/>
  </w:num>
  <w:num w:numId="8" w16cid:durableId="1525513162">
    <w:abstractNumId w:val="23"/>
  </w:num>
  <w:num w:numId="9" w16cid:durableId="1774519949">
    <w:abstractNumId w:val="12"/>
  </w:num>
  <w:num w:numId="10" w16cid:durableId="216479524">
    <w:abstractNumId w:val="1"/>
  </w:num>
  <w:num w:numId="11" w16cid:durableId="885290496">
    <w:abstractNumId w:val="16"/>
  </w:num>
  <w:num w:numId="12" w16cid:durableId="1509834784">
    <w:abstractNumId w:val="18"/>
  </w:num>
  <w:num w:numId="13" w16cid:durableId="260257002">
    <w:abstractNumId w:val="13"/>
  </w:num>
  <w:num w:numId="14" w16cid:durableId="494883592">
    <w:abstractNumId w:val="8"/>
  </w:num>
  <w:num w:numId="15" w16cid:durableId="1522669188">
    <w:abstractNumId w:val="20"/>
  </w:num>
  <w:num w:numId="16" w16cid:durableId="2081249861">
    <w:abstractNumId w:val="7"/>
  </w:num>
  <w:num w:numId="17" w16cid:durableId="1782533022">
    <w:abstractNumId w:val="22"/>
  </w:num>
  <w:num w:numId="18" w16cid:durableId="1680279324">
    <w:abstractNumId w:val="17"/>
  </w:num>
  <w:num w:numId="19" w16cid:durableId="1982953477">
    <w:abstractNumId w:val="0"/>
  </w:num>
  <w:num w:numId="20" w16cid:durableId="95635801">
    <w:abstractNumId w:val="2"/>
  </w:num>
  <w:num w:numId="21" w16cid:durableId="1294755098">
    <w:abstractNumId w:val="5"/>
  </w:num>
  <w:num w:numId="22" w16cid:durableId="563763261">
    <w:abstractNumId w:val="14"/>
  </w:num>
  <w:num w:numId="23" w16cid:durableId="1037436928">
    <w:abstractNumId w:val="15"/>
  </w:num>
  <w:num w:numId="24" w16cid:durableId="657348529">
    <w:abstractNumId w:val="19"/>
  </w:num>
  <w:num w:numId="25" w16cid:durableId="1151096597">
    <w:abstractNumId w:val="4"/>
  </w:num>
  <w:num w:numId="26" w16cid:durableId="12607478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61C"/>
    <w:rsid w:val="000003BD"/>
    <w:rsid w:val="0000576F"/>
    <w:rsid w:val="00006696"/>
    <w:rsid w:val="000102D4"/>
    <w:rsid w:val="00010E39"/>
    <w:rsid w:val="000110FF"/>
    <w:rsid w:val="0001124B"/>
    <w:rsid w:val="0001156C"/>
    <w:rsid w:val="00012CE4"/>
    <w:rsid w:val="000139E1"/>
    <w:rsid w:val="000155FB"/>
    <w:rsid w:val="00015F17"/>
    <w:rsid w:val="00016566"/>
    <w:rsid w:val="00017017"/>
    <w:rsid w:val="000178A5"/>
    <w:rsid w:val="00020707"/>
    <w:rsid w:val="00025A91"/>
    <w:rsid w:val="00025D20"/>
    <w:rsid w:val="00026BAB"/>
    <w:rsid w:val="00026CFB"/>
    <w:rsid w:val="0003223D"/>
    <w:rsid w:val="00037793"/>
    <w:rsid w:val="000415C5"/>
    <w:rsid w:val="0004211B"/>
    <w:rsid w:val="000435E3"/>
    <w:rsid w:val="000456D1"/>
    <w:rsid w:val="00045C0D"/>
    <w:rsid w:val="00045DB2"/>
    <w:rsid w:val="00050B95"/>
    <w:rsid w:val="00051695"/>
    <w:rsid w:val="00054289"/>
    <w:rsid w:val="00054F0E"/>
    <w:rsid w:val="00056B2C"/>
    <w:rsid w:val="00061734"/>
    <w:rsid w:val="000637D8"/>
    <w:rsid w:val="0006604D"/>
    <w:rsid w:val="0007034B"/>
    <w:rsid w:val="0007067B"/>
    <w:rsid w:val="00074D4A"/>
    <w:rsid w:val="0008224B"/>
    <w:rsid w:val="00083649"/>
    <w:rsid w:val="00084816"/>
    <w:rsid w:val="0009073A"/>
    <w:rsid w:val="0009276F"/>
    <w:rsid w:val="00094ABE"/>
    <w:rsid w:val="00095240"/>
    <w:rsid w:val="000965B4"/>
    <w:rsid w:val="0009726A"/>
    <w:rsid w:val="00097BDE"/>
    <w:rsid w:val="000A052A"/>
    <w:rsid w:val="000A08CC"/>
    <w:rsid w:val="000A24BE"/>
    <w:rsid w:val="000A268A"/>
    <w:rsid w:val="000A2F95"/>
    <w:rsid w:val="000A3429"/>
    <w:rsid w:val="000A373F"/>
    <w:rsid w:val="000A420A"/>
    <w:rsid w:val="000A4CA6"/>
    <w:rsid w:val="000A4CAE"/>
    <w:rsid w:val="000A53DA"/>
    <w:rsid w:val="000A5524"/>
    <w:rsid w:val="000A76A1"/>
    <w:rsid w:val="000A79B8"/>
    <w:rsid w:val="000A7A81"/>
    <w:rsid w:val="000B0740"/>
    <w:rsid w:val="000B223F"/>
    <w:rsid w:val="000B788F"/>
    <w:rsid w:val="000C5986"/>
    <w:rsid w:val="000C5D33"/>
    <w:rsid w:val="000C605B"/>
    <w:rsid w:val="000C6A31"/>
    <w:rsid w:val="000C7936"/>
    <w:rsid w:val="000C7BC3"/>
    <w:rsid w:val="000D259D"/>
    <w:rsid w:val="000D3CF5"/>
    <w:rsid w:val="000D4A50"/>
    <w:rsid w:val="000D5CC7"/>
    <w:rsid w:val="000D68CB"/>
    <w:rsid w:val="000D7EDF"/>
    <w:rsid w:val="000E435C"/>
    <w:rsid w:val="000E5862"/>
    <w:rsid w:val="000E5BDF"/>
    <w:rsid w:val="000E601A"/>
    <w:rsid w:val="000E62EC"/>
    <w:rsid w:val="000F2696"/>
    <w:rsid w:val="000F3D92"/>
    <w:rsid w:val="000F3F76"/>
    <w:rsid w:val="000F4018"/>
    <w:rsid w:val="000F585D"/>
    <w:rsid w:val="0010052E"/>
    <w:rsid w:val="00100909"/>
    <w:rsid w:val="00102503"/>
    <w:rsid w:val="00113600"/>
    <w:rsid w:val="001137B2"/>
    <w:rsid w:val="00115511"/>
    <w:rsid w:val="00120BA6"/>
    <w:rsid w:val="001214B0"/>
    <w:rsid w:val="00122786"/>
    <w:rsid w:val="00123E53"/>
    <w:rsid w:val="00124036"/>
    <w:rsid w:val="00124A4A"/>
    <w:rsid w:val="001257EF"/>
    <w:rsid w:val="00126F4E"/>
    <w:rsid w:val="0013127D"/>
    <w:rsid w:val="001322BD"/>
    <w:rsid w:val="0013391C"/>
    <w:rsid w:val="001340D3"/>
    <w:rsid w:val="00135924"/>
    <w:rsid w:val="00136092"/>
    <w:rsid w:val="001405C6"/>
    <w:rsid w:val="001413D5"/>
    <w:rsid w:val="00141AA7"/>
    <w:rsid w:val="001430C7"/>
    <w:rsid w:val="0014477E"/>
    <w:rsid w:val="00144C1E"/>
    <w:rsid w:val="0014759D"/>
    <w:rsid w:val="001509D6"/>
    <w:rsid w:val="00151123"/>
    <w:rsid w:val="00152AB4"/>
    <w:rsid w:val="0015343E"/>
    <w:rsid w:val="00155371"/>
    <w:rsid w:val="00155F49"/>
    <w:rsid w:val="00155F97"/>
    <w:rsid w:val="00163A2B"/>
    <w:rsid w:val="0016447F"/>
    <w:rsid w:val="00164AA0"/>
    <w:rsid w:val="001674E9"/>
    <w:rsid w:val="001700CF"/>
    <w:rsid w:val="00171489"/>
    <w:rsid w:val="00173A0A"/>
    <w:rsid w:val="001745F9"/>
    <w:rsid w:val="001761BF"/>
    <w:rsid w:val="00182042"/>
    <w:rsid w:val="00182831"/>
    <w:rsid w:val="00190082"/>
    <w:rsid w:val="001902BE"/>
    <w:rsid w:val="0019071B"/>
    <w:rsid w:val="00191F95"/>
    <w:rsid w:val="00192691"/>
    <w:rsid w:val="00194CEC"/>
    <w:rsid w:val="00196302"/>
    <w:rsid w:val="001A0936"/>
    <w:rsid w:val="001A200C"/>
    <w:rsid w:val="001A40E5"/>
    <w:rsid w:val="001A44FA"/>
    <w:rsid w:val="001A4677"/>
    <w:rsid w:val="001A48CE"/>
    <w:rsid w:val="001A5694"/>
    <w:rsid w:val="001A5F51"/>
    <w:rsid w:val="001A6184"/>
    <w:rsid w:val="001A74A2"/>
    <w:rsid w:val="001A7E49"/>
    <w:rsid w:val="001B0B4F"/>
    <w:rsid w:val="001B1216"/>
    <w:rsid w:val="001B35BD"/>
    <w:rsid w:val="001B3B97"/>
    <w:rsid w:val="001B6A2B"/>
    <w:rsid w:val="001C2DF6"/>
    <w:rsid w:val="001C4F64"/>
    <w:rsid w:val="001C6580"/>
    <w:rsid w:val="001D16E7"/>
    <w:rsid w:val="001D1E26"/>
    <w:rsid w:val="001D2745"/>
    <w:rsid w:val="001D2BEB"/>
    <w:rsid w:val="001D2FCF"/>
    <w:rsid w:val="001D59BA"/>
    <w:rsid w:val="001D6F2B"/>
    <w:rsid w:val="001E0402"/>
    <w:rsid w:val="001E08C4"/>
    <w:rsid w:val="001E0F38"/>
    <w:rsid w:val="001E154B"/>
    <w:rsid w:val="001E19D6"/>
    <w:rsid w:val="001E1A5A"/>
    <w:rsid w:val="001E296F"/>
    <w:rsid w:val="001E3B2A"/>
    <w:rsid w:val="001E5AAB"/>
    <w:rsid w:val="001E5BD0"/>
    <w:rsid w:val="001F0DDC"/>
    <w:rsid w:val="001F1F37"/>
    <w:rsid w:val="001F2C23"/>
    <w:rsid w:val="001F35C4"/>
    <w:rsid w:val="001F49B3"/>
    <w:rsid w:val="001F5A66"/>
    <w:rsid w:val="001F5EF6"/>
    <w:rsid w:val="001F5F08"/>
    <w:rsid w:val="001F6307"/>
    <w:rsid w:val="001F7993"/>
    <w:rsid w:val="00200E54"/>
    <w:rsid w:val="00201089"/>
    <w:rsid w:val="002015AC"/>
    <w:rsid w:val="00201805"/>
    <w:rsid w:val="00203559"/>
    <w:rsid w:val="00207C8A"/>
    <w:rsid w:val="002171CD"/>
    <w:rsid w:val="0022242F"/>
    <w:rsid w:val="00223413"/>
    <w:rsid w:val="00223D54"/>
    <w:rsid w:val="00224075"/>
    <w:rsid w:val="00230FBE"/>
    <w:rsid w:val="002310D4"/>
    <w:rsid w:val="00231B1D"/>
    <w:rsid w:val="00236402"/>
    <w:rsid w:val="00236511"/>
    <w:rsid w:val="002369E8"/>
    <w:rsid w:val="002409BF"/>
    <w:rsid w:val="0024153F"/>
    <w:rsid w:val="00245377"/>
    <w:rsid w:val="002477B6"/>
    <w:rsid w:val="00252BE6"/>
    <w:rsid w:val="002532D9"/>
    <w:rsid w:val="00254E02"/>
    <w:rsid w:val="002577DA"/>
    <w:rsid w:val="002602C7"/>
    <w:rsid w:val="00260F67"/>
    <w:rsid w:val="00262CBD"/>
    <w:rsid w:val="00262EBF"/>
    <w:rsid w:val="002649D0"/>
    <w:rsid w:val="00265BAA"/>
    <w:rsid w:val="002661E8"/>
    <w:rsid w:val="00266EE1"/>
    <w:rsid w:val="00266FC0"/>
    <w:rsid w:val="002702E5"/>
    <w:rsid w:val="00270899"/>
    <w:rsid w:val="002714FE"/>
    <w:rsid w:val="00271BAC"/>
    <w:rsid w:val="00272075"/>
    <w:rsid w:val="00272992"/>
    <w:rsid w:val="00272E02"/>
    <w:rsid w:val="0027603E"/>
    <w:rsid w:val="002760F6"/>
    <w:rsid w:val="0027651F"/>
    <w:rsid w:val="00276A74"/>
    <w:rsid w:val="00281B39"/>
    <w:rsid w:val="00281FF1"/>
    <w:rsid w:val="0029021C"/>
    <w:rsid w:val="002920F0"/>
    <w:rsid w:val="00292144"/>
    <w:rsid w:val="00292473"/>
    <w:rsid w:val="00292EE7"/>
    <w:rsid w:val="00293AA2"/>
    <w:rsid w:val="0029476F"/>
    <w:rsid w:val="00294AD0"/>
    <w:rsid w:val="0029681C"/>
    <w:rsid w:val="00297644"/>
    <w:rsid w:val="002A16D8"/>
    <w:rsid w:val="002A16FD"/>
    <w:rsid w:val="002A41EF"/>
    <w:rsid w:val="002A595D"/>
    <w:rsid w:val="002A742A"/>
    <w:rsid w:val="002B3A7B"/>
    <w:rsid w:val="002B3F67"/>
    <w:rsid w:val="002B7A1C"/>
    <w:rsid w:val="002B7C33"/>
    <w:rsid w:val="002C0651"/>
    <w:rsid w:val="002C1142"/>
    <w:rsid w:val="002C2EE2"/>
    <w:rsid w:val="002C4C4A"/>
    <w:rsid w:val="002C53BA"/>
    <w:rsid w:val="002C6F7A"/>
    <w:rsid w:val="002D31CD"/>
    <w:rsid w:val="002D4DD3"/>
    <w:rsid w:val="002D579E"/>
    <w:rsid w:val="002D57F7"/>
    <w:rsid w:val="002D6543"/>
    <w:rsid w:val="002E0A9B"/>
    <w:rsid w:val="002E1555"/>
    <w:rsid w:val="002E1C11"/>
    <w:rsid w:val="002E1EA0"/>
    <w:rsid w:val="002E2BCE"/>
    <w:rsid w:val="002E2E9F"/>
    <w:rsid w:val="002E3C9B"/>
    <w:rsid w:val="002E509E"/>
    <w:rsid w:val="002E7636"/>
    <w:rsid w:val="002F2E37"/>
    <w:rsid w:val="002F359F"/>
    <w:rsid w:val="002F4287"/>
    <w:rsid w:val="002F6A2A"/>
    <w:rsid w:val="002F7C9B"/>
    <w:rsid w:val="002F7F07"/>
    <w:rsid w:val="003014DC"/>
    <w:rsid w:val="00301AF5"/>
    <w:rsid w:val="003030E5"/>
    <w:rsid w:val="00304210"/>
    <w:rsid w:val="00304E97"/>
    <w:rsid w:val="003061D7"/>
    <w:rsid w:val="00310D89"/>
    <w:rsid w:val="003114A7"/>
    <w:rsid w:val="00312C66"/>
    <w:rsid w:val="003135A8"/>
    <w:rsid w:val="0031464F"/>
    <w:rsid w:val="0031512C"/>
    <w:rsid w:val="00315879"/>
    <w:rsid w:val="00317738"/>
    <w:rsid w:val="00317AC5"/>
    <w:rsid w:val="00321BF9"/>
    <w:rsid w:val="0032226B"/>
    <w:rsid w:val="0032261C"/>
    <w:rsid w:val="00322DB4"/>
    <w:rsid w:val="003230F7"/>
    <w:rsid w:val="0032424C"/>
    <w:rsid w:val="00332B20"/>
    <w:rsid w:val="00333AE8"/>
    <w:rsid w:val="00334CFA"/>
    <w:rsid w:val="00335A83"/>
    <w:rsid w:val="00337A33"/>
    <w:rsid w:val="003444F5"/>
    <w:rsid w:val="00345AE2"/>
    <w:rsid w:val="00346390"/>
    <w:rsid w:val="00346D6B"/>
    <w:rsid w:val="003474BB"/>
    <w:rsid w:val="00351929"/>
    <w:rsid w:val="00356E74"/>
    <w:rsid w:val="003574B7"/>
    <w:rsid w:val="003600BD"/>
    <w:rsid w:val="00360939"/>
    <w:rsid w:val="00360CE9"/>
    <w:rsid w:val="003614F5"/>
    <w:rsid w:val="003624B3"/>
    <w:rsid w:val="00362653"/>
    <w:rsid w:val="00365A6F"/>
    <w:rsid w:val="00366AC4"/>
    <w:rsid w:val="00366FAD"/>
    <w:rsid w:val="00367C94"/>
    <w:rsid w:val="0037291C"/>
    <w:rsid w:val="00373CB8"/>
    <w:rsid w:val="00374BD2"/>
    <w:rsid w:val="00380D83"/>
    <w:rsid w:val="0038221B"/>
    <w:rsid w:val="00383191"/>
    <w:rsid w:val="003860D0"/>
    <w:rsid w:val="00386688"/>
    <w:rsid w:val="00386E1C"/>
    <w:rsid w:val="003929A9"/>
    <w:rsid w:val="00393043"/>
    <w:rsid w:val="003952CC"/>
    <w:rsid w:val="00396CB8"/>
    <w:rsid w:val="003A08C9"/>
    <w:rsid w:val="003A3807"/>
    <w:rsid w:val="003A4CF0"/>
    <w:rsid w:val="003B151F"/>
    <w:rsid w:val="003B1AE7"/>
    <w:rsid w:val="003B23DD"/>
    <w:rsid w:val="003B2F70"/>
    <w:rsid w:val="003B5B34"/>
    <w:rsid w:val="003B7067"/>
    <w:rsid w:val="003C425F"/>
    <w:rsid w:val="003C4BD9"/>
    <w:rsid w:val="003C53C7"/>
    <w:rsid w:val="003C630B"/>
    <w:rsid w:val="003C6C60"/>
    <w:rsid w:val="003C7E56"/>
    <w:rsid w:val="003D0835"/>
    <w:rsid w:val="003D0943"/>
    <w:rsid w:val="003D0EE8"/>
    <w:rsid w:val="003D1068"/>
    <w:rsid w:val="003D1FC5"/>
    <w:rsid w:val="003D265A"/>
    <w:rsid w:val="003D2A47"/>
    <w:rsid w:val="003D6372"/>
    <w:rsid w:val="003D69A7"/>
    <w:rsid w:val="003E2B3D"/>
    <w:rsid w:val="003E3903"/>
    <w:rsid w:val="003F0151"/>
    <w:rsid w:val="003F5A46"/>
    <w:rsid w:val="003F695C"/>
    <w:rsid w:val="003F73C4"/>
    <w:rsid w:val="0040024F"/>
    <w:rsid w:val="00400F91"/>
    <w:rsid w:val="0040106E"/>
    <w:rsid w:val="0040234E"/>
    <w:rsid w:val="004056F0"/>
    <w:rsid w:val="004057E5"/>
    <w:rsid w:val="00406715"/>
    <w:rsid w:val="00407AA7"/>
    <w:rsid w:val="00410D5B"/>
    <w:rsid w:val="00411A53"/>
    <w:rsid w:val="00413ACC"/>
    <w:rsid w:val="00413C27"/>
    <w:rsid w:val="00416D05"/>
    <w:rsid w:val="0041757F"/>
    <w:rsid w:val="00417791"/>
    <w:rsid w:val="00417BAF"/>
    <w:rsid w:val="0042056F"/>
    <w:rsid w:val="00423634"/>
    <w:rsid w:val="00423B01"/>
    <w:rsid w:val="00423EB8"/>
    <w:rsid w:val="00425182"/>
    <w:rsid w:val="0042693C"/>
    <w:rsid w:val="00427333"/>
    <w:rsid w:val="004318BD"/>
    <w:rsid w:val="004357EE"/>
    <w:rsid w:val="004359D5"/>
    <w:rsid w:val="00441448"/>
    <w:rsid w:val="0044149A"/>
    <w:rsid w:val="00443519"/>
    <w:rsid w:val="0044405B"/>
    <w:rsid w:val="00445996"/>
    <w:rsid w:val="00451AF0"/>
    <w:rsid w:val="00451D2D"/>
    <w:rsid w:val="004531A4"/>
    <w:rsid w:val="004538E1"/>
    <w:rsid w:val="00454CCC"/>
    <w:rsid w:val="004551C1"/>
    <w:rsid w:val="00455501"/>
    <w:rsid w:val="00460395"/>
    <w:rsid w:val="00460C0D"/>
    <w:rsid w:val="00463067"/>
    <w:rsid w:val="004669F9"/>
    <w:rsid w:val="00467D23"/>
    <w:rsid w:val="00471264"/>
    <w:rsid w:val="00472B1B"/>
    <w:rsid w:val="00474404"/>
    <w:rsid w:val="00474FE3"/>
    <w:rsid w:val="004770A5"/>
    <w:rsid w:val="00477193"/>
    <w:rsid w:val="00481DAD"/>
    <w:rsid w:val="004822A8"/>
    <w:rsid w:val="004837F7"/>
    <w:rsid w:val="00487869"/>
    <w:rsid w:val="00487D23"/>
    <w:rsid w:val="00490C23"/>
    <w:rsid w:val="00491B7E"/>
    <w:rsid w:val="004930D2"/>
    <w:rsid w:val="00494FB2"/>
    <w:rsid w:val="00496689"/>
    <w:rsid w:val="00496DA0"/>
    <w:rsid w:val="004A1BCC"/>
    <w:rsid w:val="004A1EEE"/>
    <w:rsid w:val="004A1F59"/>
    <w:rsid w:val="004A2E66"/>
    <w:rsid w:val="004A35AA"/>
    <w:rsid w:val="004A368E"/>
    <w:rsid w:val="004A4D1B"/>
    <w:rsid w:val="004A76E4"/>
    <w:rsid w:val="004A7F63"/>
    <w:rsid w:val="004B1AA1"/>
    <w:rsid w:val="004B1E79"/>
    <w:rsid w:val="004B53BD"/>
    <w:rsid w:val="004B5417"/>
    <w:rsid w:val="004B548F"/>
    <w:rsid w:val="004B616A"/>
    <w:rsid w:val="004B64A1"/>
    <w:rsid w:val="004B6FC3"/>
    <w:rsid w:val="004C31D7"/>
    <w:rsid w:val="004C6996"/>
    <w:rsid w:val="004D0414"/>
    <w:rsid w:val="004D1F57"/>
    <w:rsid w:val="004D457C"/>
    <w:rsid w:val="004D4624"/>
    <w:rsid w:val="004D6569"/>
    <w:rsid w:val="004D7E45"/>
    <w:rsid w:val="004E1D15"/>
    <w:rsid w:val="004E213D"/>
    <w:rsid w:val="004E23C6"/>
    <w:rsid w:val="004E2CF0"/>
    <w:rsid w:val="004E2F5D"/>
    <w:rsid w:val="004E4338"/>
    <w:rsid w:val="004E6759"/>
    <w:rsid w:val="004F07BB"/>
    <w:rsid w:val="004F28E5"/>
    <w:rsid w:val="004F3719"/>
    <w:rsid w:val="004F68FF"/>
    <w:rsid w:val="00500B71"/>
    <w:rsid w:val="00501549"/>
    <w:rsid w:val="00502078"/>
    <w:rsid w:val="00502D96"/>
    <w:rsid w:val="005033F9"/>
    <w:rsid w:val="00503B2C"/>
    <w:rsid w:val="00503CF2"/>
    <w:rsid w:val="00504CF4"/>
    <w:rsid w:val="0050508A"/>
    <w:rsid w:val="00505A31"/>
    <w:rsid w:val="005126BF"/>
    <w:rsid w:val="00513943"/>
    <w:rsid w:val="00514B2E"/>
    <w:rsid w:val="005157C3"/>
    <w:rsid w:val="00517131"/>
    <w:rsid w:val="00517CA7"/>
    <w:rsid w:val="005226E5"/>
    <w:rsid w:val="00524642"/>
    <w:rsid w:val="00530910"/>
    <w:rsid w:val="005315EC"/>
    <w:rsid w:val="0053214A"/>
    <w:rsid w:val="00532D7E"/>
    <w:rsid w:val="0053328D"/>
    <w:rsid w:val="005334CD"/>
    <w:rsid w:val="00534838"/>
    <w:rsid w:val="0053568E"/>
    <w:rsid w:val="0054270B"/>
    <w:rsid w:val="0054461E"/>
    <w:rsid w:val="00545C1E"/>
    <w:rsid w:val="00547337"/>
    <w:rsid w:val="00547D62"/>
    <w:rsid w:val="005508E0"/>
    <w:rsid w:val="005514DC"/>
    <w:rsid w:val="00552400"/>
    <w:rsid w:val="00553288"/>
    <w:rsid w:val="005540D2"/>
    <w:rsid w:val="00554BED"/>
    <w:rsid w:val="00554D3E"/>
    <w:rsid w:val="00555567"/>
    <w:rsid w:val="00561E2F"/>
    <w:rsid w:val="00562BF9"/>
    <w:rsid w:val="00563A6C"/>
    <w:rsid w:val="00564C4B"/>
    <w:rsid w:val="005650DA"/>
    <w:rsid w:val="0056609C"/>
    <w:rsid w:val="0056755D"/>
    <w:rsid w:val="00570E77"/>
    <w:rsid w:val="00573B6E"/>
    <w:rsid w:val="00574CA6"/>
    <w:rsid w:val="00576747"/>
    <w:rsid w:val="0058052A"/>
    <w:rsid w:val="0058108B"/>
    <w:rsid w:val="00581552"/>
    <w:rsid w:val="00585221"/>
    <w:rsid w:val="005913E1"/>
    <w:rsid w:val="00592521"/>
    <w:rsid w:val="00596ED3"/>
    <w:rsid w:val="005A0118"/>
    <w:rsid w:val="005A0404"/>
    <w:rsid w:val="005A217C"/>
    <w:rsid w:val="005A3B82"/>
    <w:rsid w:val="005A4E11"/>
    <w:rsid w:val="005A5260"/>
    <w:rsid w:val="005B0EF1"/>
    <w:rsid w:val="005B1D2D"/>
    <w:rsid w:val="005B2056"/>
    <w:rsid w:val="005B4237"/>
    <w:rsid w:val="005B56E8"/>
    <w:rsid w:val="005B5C34"/>
    <w:rsid w:val="005C21B5"/>
    <w:rsid w:val="005C320F"/>
    <w:rsid w:val="005C3495"/>
    <w:rsid w:val="005C544B"/>
    <w:rsid w:val="005C7550"/>
    <w:rsid w:val="005D076C"/>
    <w:rsid w:val="005D525F"/>
    <w:rsid w:val="005E4C46"/>
    <w:rsid w:val="005E65DD"/>
    <w:rsid w:val="005E7C23"/>
    <w:rsid w:val="005F5F02"/>
    <w:rsid w:val="005F614A"/>
    <w:rsid w:val="00601716"/>
    <w:rsid w:val="00601770"/>
    <w:rsid w:val="006018C4"/>
    <w:rsid w:val="006059AF"/>
    <w:rsid w:val="0060696F"/>
    <w:rsid w:val="00607516"/>
    <w:rsid w:val="00607ECA"/>
    <w:rsid w:val="0061209F"/>
    <w:rsid w:val="006142C5"/>
    <w:rsid w:val="00614BB4"/>
    <w:rsid w:val="006170D3"/>
    <w:rsid w:val="00617232"/>
    <w:rsid w:val="006176E8"/>
    <w:rsid w:val="00617BD6"/>
    <w:rsid w:val="00621FE0"/>
    <w:rsid w:val="00624F77"/>
    <w:rsid w:val="006250E4"/>
    <w:rsid w:val="006250F1"/>
    <w:rsid w:val="0062651F"/>
    <w:rsid w:val="00626CEB"/>
    <w:rsid w:val="00631823"/>
    <w:rsid w:val="00631F1D"/>
    <w:rsid w:val="00632284"/>
    <w:rsid w:val="0064020D"/>
    <w:rsid w:val="00641037"/>
    <w:rsid w:val="0064124B"/>
    <w:rsid w:val="0064393E"/>
    <w:rsid w:val="00645AC7"/>
    <w:rsid w:val="0064607A"/>
    <w:rsid w:val="00646E64"/>
    <w:rsid w:val="006473CC"/>
    <w:rsid w:val="00647CD3"/>
    <w:rsid w:val="00653333"/>
    <w:rsid w:val="0065385B"/>
    <w:rsid w:val="00653EAC"/>
    <w:rsid w:val="006547A8"/>
    <w:rsid w:val="00655E67"/>
    <w:rsid w:val="006560CD"/>
    <w:rsid w:val="00657752"/>
    <w:rsid w:val="00657D66"/>
    <w:rsid w:val="006609AA"/>
    <w:rsid w:val="0066233B"/>
    <w:rsid w:val="00664488"/>
    <w:rsid w:val="00664B36"/>
    <w:rsid w:val="00666B95"/>
    <w:rsid w:val="006678E9"/>
    <w:rsid w:val="00670015"/>
    <w:rsid w:val="006716ED"/>
    <w:rsid w:val="006728FF"/>
    <w:rsid w:val="006759B0"/>
    <w:rsid w:val="00684D51"/>
    <w:rsid w:val="00690124"/>
    <w:rsid w:val="0069068C"/>
    <w:rsid w:val="006907E0"/>
    <w:rsid w:val="006917DC"/>
    <w:rsid w:val="006924EB"/>
    <w:rsid w:val="0069259D"/>
    <w:rsid w:val="00692F46"/>
    <w:rsid w:val="0069435F"/>
    <w:rsid w:val="00694DC4"/>
    <w:rsid w:val="00694E09"/>
    <w:rsid w:val="00695806"/>
    <w:rsid w:val="00695950"/>
    <w:rsid w:val="00696D64"/>
    <w:rsid w:val="00696DDD"/>
    <w:rsid w:val="00697399"/>
    <w:rsid w:val="006A0A07"/>
    <w:rsid w:val="006A1C39"/>
    <w:rsid w:val="006A519B"/>
    <w:rsid w:val="006A60B2"/>
    <w:rsid w:val="006A7170"/>
    <w:rsid w:val="006B0801"/>
    <w:rsid w:val="006B0FD7"/>
    <w:rsid w:val="006B266A"/>
    <w:rsid w:val="006B2DE7"/>
    <w:rsid w:val="006B40CE"/>
    <w:rsid w:val="006B420C"/>
    <w:rsid w:val="006B6CE4"/>
    <w:rsid w:val="006B7537"/>
    <w:rsid w:val="006B76FE"/>
    <w:rsid w:val="006C1D09"/>
    <w:rsid w:val="006C2550"/>
    <w:rsid w:val="006C39B0"/>
    <w:rsid w:val="006C4262"/>
    <w:rsid w:val="006C6BB6"/>
    <w:rsid w:val="006C6DB3"/>
    <w:rsid w:val="006D00D3"/>
    <w:rsid w:val="006D0E5A"/>
    <w:rsid w:val="006D26BA"/>
    <w:rsid w:val="006D3383"/>
    <w:rsid w:val="006D3416"/>
    <w:rsid w:val="006E0148"/>
    <w:rsid w:val="006E0782"/>
    <w:rsid w:val="006E192D"/>
    <w:rsid w:val="006E28FD"/>
    <w:rsid w:val="006E4F59"/>
    <w:rsid w:val="006E62B0"/>
    <w:rsid w:val="006E73C9"/>
    <w:rsid w:val="006F3330"/>
    <w:rsid w:val="006F376E"/>
    <w:rsid w:val="006F4921"/>
    <w:rsid w:val="006F524F"/>
    <w:rsid w:val="006F58B2"/>
    <w:rsid w:val="006F7BB2"/>
    <w:rsid w:val="007002AF"/>
    <w:rsid w:val="0070360F"/>
    <w:rsid w:val="00705671"/>
    <w:rsid w:val="00706EA7"/>
    <w:rsid w:val="00707284"/>
    <w:rsid w:val="00707841"/>
    <w:rsid w:val="00707DCD"/>
    <w:rsid w:val="00707DD9"/>
    <w:rsid w:val="0071071A"/>
    <w:rsid w:val="00711EA1"/>
    <w:rsid w:val="00713DCE"/>
    <w:rsid w:val="00714D6D"/>
    <w:rsid w:val="00714DA0"/>
    <w:rsid w:val="0071747A"/>
    <w:rsid w:val="00720892"/>
    <w:rsid w:val="00721233"/>
    <w:rsid w:val="007239EC"/>
    <w:rsid w:val="00725860"/>
    <w:rsid w:val="007267B3"/>
    <w:rsid w:val="007272A9"/>
    <w:rsid w:val="00731531"/>
    <w:rsid w:val="007315B2"/>
    <w:rsid w:val="00733525"/>
    <w:rsid w:val="00733AA7"/>
    <w:rsid w:val="00734A69"/>
    <w:rsid w:val="00735546"/>
    <w:rsid w:val="0073608F"/>
    <w:rsid w:val="00736373"/>
    <w:rsid w:val="00736852"/>
    <w:rsid w:val="007377CC"/>
    <w:rsid w:val="007404B4"/>
    <w:rsid w:val="0074121E"/>
    <w:rsid w:val="00741F07"/>
    <w:rsid w:val="0074221A"/>
    <w:rsid w:val="00742A73"/>
    <w:rsid w:val="00742B63"/>
    <w:rsid w:val="007433B5"/>
    <w:rsid w:val="0074436E"/>
    <w:rsid w:val="00744B64"/>
    <w:rsid w:val="007500B2"/>
    <w:rsid w:val="00752941"/>
    <w:rsid w:val="00755B63"/>
    <w:rsid w:val="00757428"/>
    <w:rsid w:val="0075790B"/>
    <w:rsid w:val="007614CC"/>
    <w:rsid w:val="007631FF"/>
    <w:rsid w:val="007633B3"/>
    <w:rsid w:val="007652A7"/>
    <w:rsid w:val="00767167"/>
    <w:rsid w:val="0076720C"/>
    <w:rsid w:val="00770CB2"/>
    <w:rsid w:val="00770D07"/>
    <w:rsid w:val="00772E87"/>
    <w:rsid w:val="00775FA7"/>
    <w:rsid w:val="00784149"/>
    <w:rsid w:val="00786613"/>
    <w:rsid w:val="00797170"/>
    <w:rsid w:val="007A0A7F"/>
    <w:rsid w:val="007A2164"/>
    <w:rsid w:val="007A3998"/>
    <w:rsid w:val="007B1C56"/>
    <w:rsid w:val="007B20EA"/>
    <w:rsid w:val="007B291A"/>
    <w:rsid w:val="007B2A4E"/>
    <w:rsid w:val="007B737C"/>
    <w:rsid w:val="007B7AD9"/>
    <w:rsid w:val="007C0560"/>
    <w:rsid w:val="007C243B"/>
    <w:rsid w:val="007C668E"/>
    <w:rsid w:val="007C7595"/>
    <w:rsid w:val="007C7600"/>
    <w:rsid w:val="007D0084"/>
    <w:rsid w:val="007D06D2"/>
    <w:rsid w:val="007D0D6E"/>
    <w:rsid w:val="007D2593"/>
    <w:rsid w:val="007E07F4"/>
    <w:rsid w:val="007E1353"/>
    <w:rsid w:val="007E16C5"/>
    <w:rsid w:val="007E3662"/>
    <w:rsid w:val="007E49B7"/>
    <w:rsid w:val="007E4E77"/>
    <w:rsid w:val="007E5279"/>
    <w:rsid w:val="007E6240"/>
    <w:rsid w:val="007E7DD7"/>
    <w:rsid w:val="007F0919"/>
    <w:rsid w:val="007F163A"/>
    <w:rsid w:val="007F28F7"/>
    <w:rsid w:val="007F2A82"/>
    <w:rsid w:val="007F480F"/>
    <w:rsid w:val="007F5A62"/>
    <w:rsid w:val="00801F80"/>
    <w:rsid w:val="00803F5A"/>
    <w:rsid w:val="00807983"/>
    <w:rsid w:val="00813215"/>
    <w:rsid w:val="00814D69"/>
    <w:rsid w:val="008154F3"/>
    <w:rsid w:val="008166ED"/>
    <w:rsid w:val="00821FF1"/>
    <w:rsid w:val="00822841"/>
    <w:rsid w:val="00823048"/>
    <w:rsid w:val="008235FC"/>
    <w:rsid w:val="00824C78"/>
    <w:rsid w:val="00826E15"/>
    <w:rsid w:val="00833057"/>
    <w:rsid w:val="00834EDB"/>
    <w:rsid w:val="00836318"/>
    <w:rsid w:val="00840048"/>
    <w:rsid w:val="00841ADF"/>
    <w:rsid w:val="00844E82"/>
    <w:rsid w:val="00845397"/>
    <w:rsid w:val="0084698A"/>
    <w:rsid w:val="00852004"/>
    <w:rsid w:val="00854207"/>
    <w:rsid w:val="00855C5E"/>
    <w:rsid w:val="00857FF2"/>
    <w:rsid w:val="00860F75"/>
    <w:rsid w:val="00863991"/>
    <w:rsid w:val="008641F6"/>
    <w:rsid w:val="00864582"/>
    <w:rsid w:val="00873142"/>
    <w:rsid w:val="00874047"/>
    <w:rsid w:val="00875AAD"/>
    <w:rsid w:val="00876133"/>
    <w:rsid w:val="00877E31"/>
    <w:rsid w:val="00877ED5"/>
    <w:rsid w:val="0088240F"/>
    <w:rsid w:val="00882F9D"/>
    <w:rsid w:val="00883618"/>
    <w:rsid w:val="00883FEE"/>
    <w:rsid w:val="008842A2"/>
    <w:rsid w:val="00886153"/>
    <w:rsid w:val="00890143"/>
    <w:rsid w:val="00891097"/>
    <w:rsid w:val="00895A3F"/>
    <w:rsid w:val="00897B03"/>
    <w:rsid w:val="008A1C5B"/>
    <w:rsid w:val="008A348D"/>
    <w:rsid w:val="008A44BD"/>
    <w:rsid w:val="008A4DE3"/>
    <w:rsid w:val="008B0BAA"/>
    <w:rsid w:val="008B1441"/>
    <w:rsid w:val="008B1479"/>
    <w:rsid w:val="008B23B4"/>
    <w:rsid w:val="008B27B5"/>
    <w:rsid w:val="008B2DAD"/>
    <w:rsid w:val="008C00FD"/>
    <w:rsid w:val="008C0AEC"/>
    <w:rsid w:val="008C1540"/>
    <w:rsid w:val="008C2547"/>
    <w:rsid w:val="008C2729"/>
    <w:rsid w:val="008C3129"/>
    <w:rsid w:val="008C452E"/>
    <w:rsid w:val="008C5BC4"/>
    <w:rsid w:val="008C646B"/>
    <w:rsid w:val="008C65AE"/>
    <w:rsid w:val="008C6961"/>
    <w:rsid w:val="008D0600"/>
    <w:rsid w:val="008D10FB"/>
    <w:rsid w:val="008D191C"/>
    <w:rsid w:val="008D1C11"/>
    <w:rsid w:val="008D251E"/>
    <w:rsid w:val="008D2D81"/>
    <w:rsid w:val="008D3EA5"/>
    <w:rsid w:val="008D70AB"/>
    <w:rsid w:val="008E53BA"/>
    <w:rsid w:val="008E7625"/>
    <w:rsid w:val="008F0761"/>
    <w:rsid w:val="008F0E8C"/>
    <w:rsid w:val="008F1769"/>
    <w:rsid w:val="008F32BC"/>
    <w:rsid w:val="008F3352"/>
    <w:rsid w:val="008F3C4F"/>
    <w:rsid w:val="008F4690"/>
    <w:rsid w:val="008F4C23"/>
    <w:rsid w:val="008F4C5A"/>
    <w:rsid w:val="008F50D5"/>
    <w:rsid w:val="008F668B"/>
    <w:rsid w:val="008F699F"/>
    <w:rsid w:val="008F6CAD"/>
    <w:rsid w:val="008F7DDB"/>
    <w:rsid w:val="008F7EAB"/>
    <w:rsid w:val="00901272"/>
    <w:rsid w:val="009020F5"/>
    <w:rsid w:val="00903B3A"/>
    <w:rsid w:val="00903BC7"/>
    <w:rsid w:val="009050A3"/>
    <w:rsid w:val="00905BDC"/>
    <w:rsid w:val="00906D25"/>
    <w:rsid w:val="00907040"/>
    <w:rsid w:val="009133C8"/>
    <w:rsid w:val="00915AE4"/>
    <w:rsid w:val="00915EA4"/>
    <w:rsid w:val="00917393"/>
    <w:rsid w:val="009248F5"/>
    <w:rsid w:val="00924B0B"/>
    <w:rsid w:val="00925AF9"/>
    <w:rsid w:val="00925CE3"/>
    <w:rsid w:val="00926272"/>
    <w:rsid w:val="00926CC4"/>
    <w:rsid w:val="0093171A"/>
    <w:rsid w:val="00932741"/>
    <w:rsid w:val="009335FF"/>
    <w:rsid w:val="00933B67"/>
    <w:rsid w:val="009346B0"/>
    <w:rsid w:val="00934C22"/>
    <w:rsid w:val="009373C4"/>
    <w:rsid w:val="00937C7B"/>
    <w:rsid w:val="00937DA9"/>
    <w:rsid w:val="009409FE"/>
    <w:rsid w:val="0094144A"/>
    <w:rsid w:val="00943195"/>
    <w:rsid w:val="00944B15"/>
    <w:rsid w:val="009505DB"/>
    <w:rsid w:val="00951FE1"/>
    <w:rsid w:val="00952E84"/>
    <w:rsid w:val="0095517C"/>
    <w:rsid w:val="00956667"/>
    <w:rsid w:val="00956744"/>
    <w:rsid w:val="00961CB8"/>
    <w:rsid w:val="009731D4"/>
    <w:rsid w:val="00974854"/>
    <w:rsid w:val="00977C19"/>
    <w:rsid w:val="00980F2B"/>
    <w:rsid w:val="009812C2"/>
    <w:rsid w:val="00981AEE"/>
    <w:rsid w:val="00982400"/>
    <w:rsid w:val="00982B53"/>
    <w:rsid w:val="009856C2"/>
    <w:rsid w:val="00987BCE"/>
    <w:rsid w:val="0099081A"/>
    <w:rsid w:val="00991B7E"/>
    <w:rsid w:val="00992396"/>
    <w:rsid w:val="00992957"/>
    <w:rsid w:val="00995556"/>
    <w:rsid w:val="0099635E"/>
    <w:rsid w:val="0099647F"/>
    <w:rsid w:val="00996A3D"/>
    <w:rsid w:val="00996B93"/>
    <w:rsid w:val="00996D4D"/>
    <w:rsid w:val="009974A2"/>
    <w:rsid w:val="009A0445"/>
    <w:rsid w:val="009A0B9F"/>
    <w:rsid w:val="009A4A60"/>
    <w:rsid w:val="009A568C"/>
    <w:rsid w:val="009B0910"/>
    <w:rsid w:val="009B47BC"/>
    <w:rsid w:val="009B4C85"/>
    <w:rsid w:val="009B5F99"/>
    <w:rsid w:val="009B6327"/>
    <w:rsid w:val="009C1E59"/>
    <w:rsid w:val="009C2806"/>
    <w:rsid w:val="009C415A"/>
    <w:rsid w:val="009C5386"/>
    <w:rsid w:val="009D119B"/>
    <w:rsid w:val="009D4322"/>
    <w:rsid w:val="009D43F2"/>
    <w:rsid w:val="009D6516"/>
    <w:rsid w:val="009E0EF2"/>
    <w:rsid w:val="009E1508"/>
    <w:rsid w:val="009E46AD"/>
    <w:rsid w:val="009F1A78"/>
    <w:rsid w:val="009F1F67"/>
    <w:rsid w:val="009F211D"/>
    <w:rsid w:val="009F34FC"/>
    <w:rsid w:val="009F7220"/>
    <w:rsid w:val="00A00083"/>
    <w:rsid w:val="00A00B9B"/>
    <w:rsid w:val="00A00C24"/>
    <w:rsid w:val="00A03B77"/>
    <w:rsid w:val="00A04A99"/>
    <w:rsid w:val="00A04D59"/>
    <w:rsid w:val="00A053CA"/>
    <w:rsid w:val="00A06A7C"/>
    <w:rsid w:val="00A07EE2"/>
    <w:rsid w:val="00A10C87"/>
    <w:rsid w:val="00A127EC"/>
    <w:rsid w:val="00A14B2C"/>
    <w:rsid w:val="00A16416"/>
    <w:rsid w:val="00A16CE7"/>
    <w:rsid w:val="00A2114C"/>
    <w:rsid w:val="00A2227F"/>
    <w:rsid w:val="00A23119"/>
    <w:rsid w:val="00A268E0"/>
    <w:rsid w:val="00A273E1"/>
    <w:rsid w:val="00A30C16"/>
    <w:rsid w:val="00A3103C"/>
    <w:rsid w:val="00A31F64"/>
    <w:rsid w:val="00A34B0F"/>
    <w:rsid w:val="00A34D27"/>
    <w:rsid w:val="00A41CD1"/>
    <w:rsid w:val="00A442F9"/>
    <w:rsid w:val="00A44B72"/>
    <w:rsid w:val="00A45BF6"/>
    <w:rsid w:val="00A472E9"/>
    <w:rsid w:val="00A47E73"/>
    <w:rsid w:val="00A50639"/>
    <w:rsid w:val="00A51179"/>
    <w:rsid w:val="00A51EC8"/>
    <w:rsid w:val="00A52057"/>
    <w:rsid w:val="00A5384D"/>
    <w:rsid w:val="00A555C9"/>
    <w:rsid w:val="00A56C07"/>
    <w:rsid w:val="00A6007C"/>
    <w:rsid w:val="00A622FC"/>
    <w:rsid w:val="00A62C83"/>
    <w:rsid w:val="00A63078"/>
    <w:rsid w:val="00A63E0B"/>
    <w:rsid w:val="00A70C1D"/>
    <w:rsid w:val="00A7161C"/>
    <w:rsid w:val="00A7174A"/>
    <w:rsid w:val="00A74D9B"/>
    <w:rsid w:val="00A82779"/>
    <w:rsid w:val="00A84953"/>
    <w:rsid w:val="00A857A9"/>
    <w:rsid w:val="00A85BE1"/>
    <w:rsid w:val="00A87021"/>
    <w:rsid w:val="00A87693"/>
    <w:rsid w:val="00A913BC"/>
    <w:rsid w:val="00A9182B"/>
    <w:rsid w:val="00A91EEB"/>
    <w:rsid w:val="00A929F2"/>
    <w:rsid w:val="00A9364F"/>
    <w:rsid w:val="00A93E88"/>
    <w:rsid w:val="00A97298"/>
    <w:rsid w:val="00A97D90"/>
    <w:rsid w:val="00A97E92"/>
    <w:rsid w:val="00AA0E74"/>
    <w:rsid w:val="00AA1507"/>
    <w:rsid w:val="00AA1D15"/>
    <w:rsid w:val="00AA283F"/>
    <w:rsid w:val="00AA2EC9"/>
    <w:rsid w:val="00AA4529"/>
    <w:rsid w:val="00AA480E"/>
    <w:rsid w:val="00AA51B7"/>
    <w:rsid w:val="00AA5D09"/>
    <w:rsid w:val="00AA7B24"/>
    <w:rsid w:val="00AB1D99"/>
    <w:rsid w:val="00AB2870"/>
    <w:rsid w:val="00AB34FA"/>
    <w:rsid w:val="00AB5241"/>
    <w:rsid w:val="00AB6E2A"/>
    <w:rsid w:val="00AB6F32"/>
    <w:rsid w:val="00AC0260"/>
    <w:rsid w:val="00AC05AB"/>
    <w:rsid w:val="00AC32BB"/>
    <w:rsid w:val="00AD06B3"/>
    <w:rsid w:val="00AD0B84"/>
    <w:rsid w:val="00AD19C9"/>
    <w:rsid w:val="00AD7030"/>
    <w:rsid w:val="00AD7D34"/>
    <w:rsid w:val="00AE0F0A"/>
    <w:rsid w:val="00AE2C7D"/>
    <w:rsid w:val="00AE30F7"/>
    <w:rsid w:val="00AE3454"/>
    <w:rsid w:val="00AE593D"/>
    <w:rsid w:val="00AE60D4"/>
    <w:rsid w:val="00AF1565"/>
    <w:rsid w:val="00AF263C"/>
    <w:rsid w:val="00AF51EE"/>
    <w:rsid w:val="00AF6EA2"/>
    <w:rsid w:val="00AF6F28"/>
    <w:rsid w:val="00B0189A"/>
    <w:rsid w:val="00B028BD"/>
    <w:rsid w:val="00B037A2"/>
    <w:rsid w:val="00B06289"/>
    <w:rsid w:val="00B11D38"/>
    <w:rsid w:val="00B123AE"/>
    <w:rsid w:val="00B134B3"/>
    <w:rsid w:val="00B13F23"/>
    <w:rsid w:val="00B15336"/>
    <w:rsid w:val="00B21D80"/>
    <w:rsid w:val="00B230A3"/>
    <w:rsid w:val="00B230D3"/>
    <w:rsid w:val="00B23EA0"/>
    <w:rsid w:val="00B30687"/>
    <w:rsid w:val="00B31912"/>
    <w:rsid w:val="00B36F26"/>
    <w:rsid w:val="00B3712B"/>
    <w:rsid w:val="00B37255"/>
    <w:rsid w:val="00B40938"/>
    <w:rsid w:val="00B41070"/>
    <w:rsid w:val="00B424E1"/>
    <w:rsid w:val="00B43AF8"/>
    <w:rsid w:val="00B43E2B"/>
    <w:rsid w:val="00B449AD"/>
    <w:rsid w:val="00B44C30"/>
    <w:rsid w:val="00B45CDE"/>
    <w:rsid w:val="00B46364"/>
    <w:rsid w:val="00B4640B"/>
    <w:rsid w:val="00B51936"/>
    <w:rsid w:val="00B52516"/>
    <w:rsid w:val="00B56F81"/>
    <w:rsid w:val="00B66232"/>
    <w:rsid w:val="00B677EF"/>
    <w:rsid w:val="00B70171"/>
    <w:rsid w:val="00B7041E"/>
    <w:rsid w:val="00B70691"/>
    <w:rsid w:val="00B7239F"/>
    <w:rsid w:val="00B75945"/>
    <w:rsid w:val="00B77222"/>
    <w:rsid w:val="00B805EE"/>
    <w:rsid w:val="00B81DFA"/>
    <w:rsid w:val="00B824DD"/>
    <w:rsid w:val="00B84CB7"/>
    <w:rsid w:val="00B84FB3"/>
    <w:rsid w:val="00B860C4"/>
    <w:rsid w:val="00B922F9"/>
    <w:rsid w:val="00B92CA6"/>
    <w:rsid w:val="00B948D4"/>
    <w:rsid w:val="00B9643F"/>
    <w:rsid w:val="00BA0207"/>
    <w:rsid w:val="00BA69D4"/>
    <w:rsid w:val="00BA71F6"/>
    <w:rsid w:val="00BB1086"/>
    <w:rsid w:val="00BB1D1B"/>
    <w:rsid w:val="00BB4D94"/>
    <w:rsid w:val="00BB6FB7"/>
    <w:rsid w:val="00BB71BB"/>
    <w:rsid w:val="00BC18DD"/>
    <w:rsid w:val="00BC4F70"/>
    <w:rsid w:val="00BC5DAE"/>
    <w:rsid w:val="00BC60F4"/>
    <w:rsid w:val="00BC7BEB"/>
    <w:rsid w:val="00BD014F"/>
    <w:rsid w:val="00BD1FA9"/>
    <w:rsid w:val="00BD4276"/>
    <w:rsid w:val="00BE45F1"/>
    <w:rsid w:val="00BE5860"/>
    <w:rsid w:val="00BE5D25"/>
    <w:rsid w:val="00BE5FBC"/>
    <w:rsid w:val="00BE63BA"/>
    <w:rsid w:val="00BE6C5D"/>
    <w:rsid w:val="00BF1BCE"/>
    <w:rsid w:val="00BF23E9"/>
    <w:rsid w:val="00BF4372"/>
    <w:rsid w:val="00BF672F"/>
    <w:rsid w:val="00BF6EBD"/>
    <w:rsid w:val="00C01B9A"/>
    <w:rsid w:val="00C0781F"/>
    <w:rsid w:val="00C14F9D"/>
    <w:rsid w:val="00C15E94"/>
    <w:rsid w:val="00C16BF2"/>
    <w:rsid w:val="00C2040D"/>
    <w:rsid w:val="00C21093"/>
    <w:rsid w:val="00C2122F"/>
    <w:rsid w:val="00C23F6C"/>
    <w:rsid w:val="00C25239"/>
    <w:rsid w:val="00C2555D"/>
    <w:rsid w:val="00C2571A"/>
    <w:rsid w:val="00C25736"/>
    <w:rsid w:val="00C258D0"/>
    <w:rsid w:val="00C25F2E"/>
    <w:rsid w:val="00C3419A"/>
    <w:rsid w:val="00C3642D"/>
    <w:rsid w:val="00C36C22"/>
    <w:rsid w:val="00C4296D"/>
    <w:rsid w:val="00C4507E"/>
    <w:rsid w:val="00C5317B"/>
    <w:rsid w:val="00C54A17"/>
    <w:rsid w:val="00C55DC1"/>
    <w:rsid w:val="00C56222"/>
    <w:rsid w:val="00C5649E"/>
    <w:rsid w:val="00C57FA4"/>
    <w:rsid w:val="00C60220"/>
    <w:rsid w:val="00C62215"/>
    <w:rsid w:val="00C6296D"/>
    <w:rsid w:val="00C6454A"/>
    <w:rsid w:val="00C71127"/>
    <w:rsid w:val="00C7120B"/>
    <w:rsid w:val="00C73895"/>
    <w:rsid w:val="00C74A58"/>
    <w:rsid w:val="00C74FAC"/>
    <w:rsid w:val="00C751E6"/>
    <w:rsid w:val="00C760AE"/>
    <w:rsid w:val="00C77036"/>
    <w:rsid w:val="00C80208"/>
    <w:rsid w:val="00C80621"/>
    <w:rsid w:val="00C80F04"/>
    <w:rsid w:val="00C80F9C"/>
    <w:rsid w:val="00C85143"/>
    <w:rsid w:val="00C8542E"/>
    <w:rsid w:val="00C85583"/>
    <w:rsid w:val="00C8612B"/>
    <w:rsid w:val="00C866C0"/>
    <w:rsid w:val="00C86813"/>
    <w:rsid w:val="00C87E1A"/>
    <w:rsid w:val="00C900C3"/>
    <w:rsid w:val="00C923CA"/>
    <w:rsid w:val="00C928E6"/>
    <w:rsid w:val="00C94475"/>
    <w:rsid w:val="00C95FDD"/>
    <w:rsid w:val="00CA3483"/>
    <w:rsid w:val="00CA3913"/>
    <w:rsid w:val="00CA450A"/>
    <w:rsid w:val="00CA5E08"/>
    <w:rsid w:val="00CA61E5"/>
    <w:rsid w:val="00CA686D"/>
    <w:rsid w:val="00CA6FA1"/>
    <w:rsid w:val="00CA7D16"/>
    <w:rsid w:val="00CA7DFD"/>
    <w:rsid w:val="00CB111A"/>
    <w:rsid w:val="00CB2CCF"/>
    <w:rsid w:val="00CB49EC"/>
    <w:rsid w:val="00CC08E2"/>
    <w:rsid w:val="00CC18D5"/>
    <w:rsid w:val="00CC2895"/>
    <w:rsid w:val="00CC5781"/>
    <w:rsid w:val="00CC67AC"/>
    <w:rsid w:val="00CC7C68"/>
    <w:rsid w:val="00CD02B7"/>
    <w:rsid w:val="00CD1798"/>
    <w:rsid w:val="00CD2CD2"/>
    <w:rsid w:val="00CD3100"/>
    <w:rsid w:val="00CD346F"/>
    <w:rsid w:val="00CD3B6F"/>
    <w:rsid w:val="00CD6740"/>
    <w:rsid w:val="00CD6962"/>
    <w:rsid w:val="00CE0542"/>
    <w:rsid w:val="00CE1A7D"/>
    <w:rsid w:val="00CE1FD5"/>
    <w:rsid w:val="00CE4AFE"/>
    <w:rsid w:val="00CE5514"/>
    <w:rsid w:val="00CE5ADD"/>
    <w:rsid w:val="00CE5D16"/>
    <w:rsid w:val="00CE6168"/>
    <w:rsid w:val="00CE6810"/>
    <w:rsid w:val="00CE68E7"/>
    <w:rsid w:val="00CE7995"/>
    <w:rsid w:val="00CF0C0E"/>
    <w:rsid w:val="00CF23CA"/>
    <w:rsid w:val="00CF497F"/>
    <w:rsid w:val="00CF514E"/>
    <w:rsid w:val="00CF52C7"/>
    <w:rsid w:val="00D0116E"/>
    <w:rsid w:val="00D05FF1"/>
    <w:rsid w:val="00D0614E"/>
    <w:rsid w:val="00D07416"/>
    <w:rsid w:val="00D13AEA"/>
    <w:rsid w:val="00D15D10"/>
    <w:rsid w:val="00D178E8"/>
    <w:rsid w:val="00D17F37"/>
    <w:rsid w:val="00D20A1E"/>
    <w:rsid w:val="00D20DFD"/>
    <w:rsid w:val="00D23053"/>
    <w:rsid w:val="00D253EC"/>
    <w:rsid w:val="00D31264"/>
    <w:rsid w:val="00D32E73"/>
    <w:rsid w:val="00D353D8"/>
    <w:rsid w:val="00D35B65"/>
    <w:rsid w:val="00D3717C"/>
    <w:rsid w:val="00D377A9"/>
    <w:rsid w:val="00D4015A"/>
    <w:rsid w:val="00D426B4"/>
    <w:rsid w:val="00D44240"/>
    <w:rsid w:val="00D4556D"/>
    <w:rsid w:val="00D47145"/>
    <w:rsid w:val="00D47DC8"/>
    <w:rsid w:val="00D50B17"/>
    <w:rsid w:val="00D510A1"/>
    <w:rsid w:val="00D5171A"/>
    <w:rsid w:val="00D5385A"/>
    <w:rsid w:val="00D55644"/>
    <w:rsid w:val="00D55AD8"/>
    <w:rsid w:val="00D56023"/>
    <w:rsid w:val="00D56C92"/>
    <w:rsid w:val="00D5750F"/>
    <w:rsid w:val="00D5755A"/>
    <w:rsid w:val="00D57C51"/>
    <w:rsid w:val="00D60223"/>
    <w:rsid w:val="00D6189D"/>
    <w:rsid w:val="00D62CF9"/>
    <w:rsid w:val="00D64EBA"/>
    <w:rsid w:val="00D6655C"/>
    <w:rsid w:val="00D67893"/>
    <w:rsid w:val="00D70A32"/>
    <w:rsid w:val="00D72847"/>
    <w:rsid w:val="00D733DA"/>
    <w:rsid w:val="00D74739"/>
    <w:rsid w:val="00D74941"/>
    <w:rsid w:val="00D758FB"/>
    <w:rsid w:val="00D771EA"/>
    <w:rsid w:val="00D77DBA"/>
    <w:rsid w:val="00D77FC3"/>
    <w:rsid w:val="00D822EF"/>
    <w:rsid w:val="00D825BB"/>
    <w:rsid w:val="00D82E2B"/>
    <w:rsid w:val="00D832FA"/>
    <w:rsid w:val="00D84035"/>
    <w:rsid w:val="00D84486"/>
    <w:rsid w:val="00D84835"/>
    <w:rsid w:val="00D938B4"/>
    <w:rsid w:val="00D9705B"/>
    <w:rsid w:val="00D97C1F"/>
    <w:rsid w:val="00DA20FA"/>
    <w:rsid w:val="00DA367E"/>
    <w:rsid w:val="00DA750D"/>
    <w:rsid w:val="00DB3604"/>
    <w:rsid w:val="00DB3643"/>
    <w:rsid w:val="00DB385E"/>
    <w:rsid w:val="00DB4FE8"/>
    <w:rsid w:val="00DC324D"/>
    <w:rsid w:val="00DC6C2B"/>
    <w:rsid w:val="00DC6C89"/>
    <w:rsid w:val="00DD073A"/>
    <w:rsid w:val="00DD1037"/>
    <w:rsid w:val="00DD20EF"/>
    <w:rsid w:val="00DD28D4"/>
    <w:rsid w:val="00DD2E93"/>
    <w:rsid w:val="00DD2EBA"/>
    <w:rsid w:val="00DD5524"/>
    <w:rsid w:val="00DE1643"/>
    <w:rsid w:val="00DE3D1A"/>
    <w:rsid w:val="00DE4475"/>
    <w:rsid w:val="00DE7E01"/>
    <w:rsid w:val="00DF3DD0"/>
    <w:rsid w:val="00DF463F"/>
    <w:rsid w:val="00DF5043"/>
    <w:rsid w:val="00DF5051"/>
    <w:rsid w:val="00E00B47"/>
    <w:rsid w:val="00E01555"/>
    <w:rsid w:val="00E02E19"/>
    <w:rsid w:val="00E0596A"/>
    <w:rsid w:val="00E063AE"/>
    <w:rsid w:val="00E11B2C"/>
    <w:rsid w:val="00E12832"/>
    <w:rsid w:val="00E15076"/>
    <w:rsid w:val="00E1752E"/>
    <w:rsid w:val="00E17BF7"/>
    <w:rsid w:val="00E2124F"/>
    <w:rsid w:val="00E21FE0"/>
    <w:rsid w:val="00E22155"/>
    <w:rsid w:val="00E22EE5"/>
    <w:rsid w:val="00E22FCD"/>
    <w:rsid w:val="00E230C3"/>
    <w:rsid w:val="00E24E8D"/>
    <w:rsid w:val="00E32A93"/>
    <w:rsid w:val="00E3402C"/>
    <w:rsid w:val="00E343C7"/>
    <w:rsid w:val="00E35637"/>
    <w:rsid w:val="00E36616"/>
    <w:rsid w:val="00E37899"/>
    <w:rsid w:val="00E41194"/>
    <w:rsid w:val="00E42439"/>
    <w:rsid w:val="00E43DCA"/>
    <w:rsid w:val="00E44562"/>
    <w:rsid w:val="00E45561"/>
    <w:rsid w:val="00E466A6"/>
    <w:rsid w:val="00E46E91"/>
    <w:rsid w:val="00E504B9"/>
    <w:rsid w:val="00E50946"/>
    <w:rsid w:val="00E50F32"/>
    <w:rsid w:val="00E51F4C"/>
    <w:rsid w:val="00E53F72"/>
    <w:rsid w:val="00E55FC3"/>
    <w:rsid w:val="00E5659B"/>
    <w:rsid w:val="00E6007D"/>
    <w:rsid w:val="00E6072B"/>
    <w:rsid w:val="00E608CB"/>
    <w:rsid w:val="00E60C4C"/>
    <w:rsid w:val="00E61584"/>
    <w:rsid w:val="00E62167"/>
    <w:rsid w:val="00E630FE"/>
    <w:rsid w:val="00E635B8"/>
    <w:rsid w:val="00E63AE7"/>
    <w:rsid w:val="00E63EA5"/>
    <w:rsid w:val="00E65365"/>
    <w:rsid w:val="00E67C8C"/>
    <w:rsid w:val="00E67CE0"/>
    <w:rsid w:val="00E714DC"/>
    <w:rsid w:val="00E72251"/>
    <w:rsid w:val="00E72DE6"/>
    <w:rsid w:val="00E74012"/>
    <w:rsid w:val="00E74250"/>
    <w:rsid w:val="00E754DB"/>
    <w:rsid w:val="00E7649B"/>
    <w:rsid w:val="00E777E2"/>
    <w:rsid w:val="00E805E5"/>
    <w:rsid w:val="00E859FF"/>
    <w:rsid w:val="00E85DBC"/>
    <w:rsid w:val="00E90BBE"/>
    <w:rsid w:val="00E97ABE"/>
    <w:rsid w:val="00EA1738"/>
    <w:rsid w:val="00EA1BE3"/>
    <w:rsid w:val="00EA4838"/>
    <w:rsid w:val="00EA5FCC"/>
    <w:rsid w:val="00EA6D41"/>
    <w:rsid w:val="00EB4CA4"/>
    <w:rsid w:val="00EB755B"/>
    <w:rsid w:val="00EB75D3"/>
    <w:rsid w:val="00EC00EC"/>
    <w:rsid w:val="00EC3315"/>
    <w:rsid w:val="00EC460C"/>
    <w:rsid w:val="00EC512C"/>
    <w:rsid w:val="00ED17E4"/>
    <w:rsid w:val="00ED1999"/>
    <w:rsid w:val="00ED4624"/>
    <w:rsid w:val="00ED722B"/>
    <w:rsid w:val="00EE0CA8"/>
    <w:rsid w:val="00EE4386"/>
    <w:rsid w:val="00EE5C37"/>
    <w:rsid w:val="00EE6C91"/>
    <w:rsid w:val="00EF2178"/>
    <w:rsid w:val="00EF4B55"/>
    <w:rsid w:val="00F007E4"/>
    <w:rsid w:val="00F0200B"/>
    <w:rsid w:val="00F024EB"/>
    <w:rsid w:val="00F03E7A"/>
    <w:rsid w:val="00F05443"/>
    <w:rsid w:val="00F074DC"/>
    <w:rsid w:val="00F07808"/>
    <w:rsid w:val="00F07892"/>
    <w:rsid w:val="00F07B66"/>
    <w:rsid w:val="00F10DF3"/>
    <w:rsid w:val="00F13163"/>
    <w:rsid w:val="00F1631E"/>
    <w:rsid w:val="00F22048"/>
    <w:rsid w:val="00F225A6"/>
    <w:rsid w:val="00F22F9E"/>
    <w:rsid w:val="00F247C4"/>
    <w:rsid w:val="00F2605E"/>
    <w:rsid w:val="00F26D1D"/>
    <w:rsid w:val="00F279E6"/>
    <w:rsid w:val="00F331CF"/>
    <w:rsid w:val="00F35742"/>
    <w:rsid w:val="00F3634F"/>
    <w:rsid w:val="00F443E6"/>
    <w:rsid w:val="00F466A5"/>
    <w:rsid w:val="00F5041C"/>
    <w:rsid w:val="00F50E4A"/>
    <w:rsid w:val="00F5174B"/>
    <w:rsid w:val="00F51A59"/>
    <w:rsid w:val="00F55CAC"/>
    <w:rsid w:val="00F602BE"/>
    <w:rsid w:val="00F618F7"/>
    <w:rsid w:val="00F62F10"/>
    <w:rsid w:val="00F64218"/>
    <w:rsid w:val="00F700A7"/>
    <w:rsid w:val="00F71983"/>
    <w:rsid w:val="00F71A2B"/>
    <w:rsid w:val="00F73079"/>
    <w:rsid w:val="00F75143"/>
    <w:rsid w:val="00F761C9"/>
    <w:rsid w:val="00F7682E"/>
    <w:rsid w:val="00F7692E"/>
    <w:rsid w:val="00F81FE3"/>
    <w:rsid w:val="00F839CD"/>
    <w:rsid w:val="00F83D9F"/>
    <w:rsid w:val="00F84E9B"/>
    <w:rsid w:val="00F85AFF"/>
    <w:rsid w:val="00F8778C"/>
    <w:rsid w:val="00F91877"/>
    <w:rsid w:val="00F9190E"/>
    <w:rsid w:val="00F91F1E"/>
    <w:rsid w:val="00F970CC"/>
    <w:rsid w:val="00FA05AF"/>
    <w:rsid w:val="00FA285F"/>
    <w:rsid w:val="00FA34D3"/>
    <w:rsid w:val="00FA3777"/>
    <w:rsid w:val="00FA3CDD"/>
    <w:rsid w:val="00FA6E42"/>
    <w:rsid w:val="00FB30C0"/>
    <w:rsid w:val="00FB324A"/>
    <w:rsid w:val="00FB565B"/>
    <w:rsid w:val="00FC3166"/>
    <w:rsid w:val="00FC322E"/>
    <w:rsid w:val="00FC4F23"/>
    <w:rsid w:val="00FD19EE"/>
    <w:rsid w:val="00FD1E03"/>
    <w:rsid w:val="00FD3875"/>
    <w:rsid w:val="00FD75BF"/>
    <w:rsid w:val="00FE00EE"/>
    <w:rsid w:val="00FE01E0"/>
    <w:rsid w:val="00FE3254"/>
    <w:rsid w:val="00FE476A"/>
    <w:rsid w:val="00FE4AF8"/>
    <w:rsid w:val="00FE4E28"/>
    <w:rsid w:val="00FE5447"/>
    <w:rsid w:val="00FE6086"/>
    <w:rsid w:val="00FF4F2B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DF814C"/>
  <w15:chartTrackingRefBased/>
  <w15:docId w15:val="{F68B9F2A-7B15-4C8D-9A9E-BD33B99B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 w:eastAsia="en-US"/>
    </w:rPr>
  </w:style>
  <w:style w:type="paragraph" w:styleId="1">
    <w:name w:val="heading 1"/>
    <w:basedOn w:val="a"/>
    <w:next w:val="a"/>
    <w:qFormat/>
    <w:pPr>
      <w:spacing w:before="240"/>
      <w:jc w:val="center"/>
      <w:outlineLvl w:val="0"/>
    </w:pPr>
    <w:rPr>
      <w:rFonts w:ascii="Univers (WN)" w:hAnsi="Univers (WN)"/>
      <w:b/>
      <w:sz w:val="32"/>
    </w:rPr>
  </w:style>
  <w:style w:type="paragraph" w:styleId="2">
    <w:name w:val="heading 2"/>
    <w:basedOn w:val="a"/>
    <w:next w:val="a"/>
    <w:qFormat/>
    <w:pPr>
      <w:spacing w:before="240" w:after="240"/>
      <w:ind w:left="227" w:hanging="227"/>
      <w:outlineLvl w:val="1"/>
    </w:pPr>
    <w:rPr>
      <w:b/>
      <w:sz w:val="24"/>
    </w:rPr>
  </w:style>
  <w:style w:type="paragraph" w:styleId="3">
    <w:name w:val="heading 3"/>
    <w:basedOn w:val="a"/>
    <w:next w:val="a0"/>
    <w:link w:val="30"/>
    <w:qFormat/>
    <w:pPr>
      <w:ind w:left="360"/>
      <w:outlineLvl w:val="2"/>
    </w:pPr>
    <w:rPr>
      <w:b/>
      <w:sz w:val="24"/>
    </w:rPr>
  </w:style>
  <w:style w:type="paragraph" w:styleId="4">
    <w:name w:val="heading 4"/>
    <w:basedOn w:val="a"/>
    <w:next w:val="a0"/>
    <w:qFormat/>
    <w:pPr>
      <w:ind w:left="360"/>
      <w:outlineLvl w:val="3"/>
    </w:pPr>
    <w:rPr>
      <w:sz w:val="24"/>
      <w:u w:val="single"/>
    </w:rPr>
  </w:style>
  <w:style w:type="paragraph" w:styleId="5">
    <w:name w:val="heading 5"/>
    <w:basedOn w:val="a"/>
    <w:next w:val="a0"/>
    <w:qFormat/>
    <w:pPr>
      <w:ind w:left="720"/>
      <w:outlineLvl w:val="4"/>
    </w:pPr>
    <w:rPr>
      <w:b/>
    </w:rPr>
  </w:style>
  <w:style w:type="paragraph" w:styleId="6">
    <w:name w:val="heading 6"/>
    <w:basedOn w:val="a"/>
    <w:next w:val="a0"/>
    <w:qFormat/>
    <w:pPr>
      <w:ind w:left="720"/>
      <w:outlineLvl w:val="5"/>
    </w:pPr>
    <w:rPr>
      <w:u w:val="single"/>
    </w:rPr>
  </w:style>
  <w:style w:type="paragraph" w:styleId="7">
    <w:name w:val="heading 7"/>
    <w:basedOn w:val="a"/>
    <w:next w:val="a0"/>
    <w:qFormat/>
    <w:pPr>
      <w:ind w:left="720"/>
      <w:outlineLvl w:val="6"/>
    </w:pPr>
    <w:rPr>
      <w:i/>
    </w:rPr>
  </w:style>
  <w:style w:type="paragraph" w:styleId="8">
    <w:name w:val="heading 8"/>
    <w:basedOn w:val="a"/>
    <w:next w:val="a0"/>
    <w:qFormat/>
    <w:pPr>
      <w:ind w:left="720"/>
      <w:outlineLvl w:val="7"/>
    </w:pPr>
    <w:rPr>
      <w:i/>
    </w:rPr>
  </w:style>
  <w:style w:type="paragraph" w:styleId="9">
    <w:name w:val="heading 9"/>
    <w:basedOn w:val="a"/>
    <w:next w:val="a0"/>
    <w:qFormat/>
    <w:pPr>
      <w:ind w:left="720"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720"/>
    </w:pPr>
  </w:style>
  <w:style w:type="paragraph" w:styleId="a4">
    <w:name w:val="endnote text"/>
    <w:basedOn w:val="a"/>
    <w:semiHidden/>
  </w:style>
  <w:style w:type="paragraph" w:styleId="a5">
    <w:name w:val="footer"/>
    <w:basedOn w:val="a"/>
    <w:pPr>
      <w:tabs>
        <w:tab w:val="center" w:pos="4819"/>
        <w:tab w:val="right" w:pos="9071"/>
      </w:tabs>
    </w:pPr>
  </w:style>
  <w:style w:type="paragraph" w:styleId="a6">
    <w:name w:val="header"/>
    <w:basedOn w:val="a"/>
    <w:pPr>
      <w:tabs>
        <w:tab w:val="center" w:pos="4819"/>
        <w:tab w:val="right" w:pos="9071"/>
      </w:tabs>
    </w:pPr>
  </w:style>
  <w:style w:type="paragraph" w:styleId="a7">
    <w:name w:val="footnote text"/>
    <w:basedOn w:val="a"/>
    <w:semiHidden/>
  </w:style>
  <w:style w:type="paragraph" w:customStyle="1" w:styleId="10">
    <w:name w:val="Текст концевой сноски1"/>
    <w:basedOn w:val="a"/>
  </w:style>
  <w:style w:type="character" w:styleId="a8">
    <w:name w:val="page number"/>
    <w:basedOn w:val="a1"/>
  </w:style>
  <w:style w:type="paragraph" w:styleId="a9">
    <w:name w:val="Body Text Indent"/>
    <w:basedOn w:val="a"/>
    <w:pPr>
      <w:ind w:left="227" w:hanging="227"/>
    </w:pPr>
    <w:rPr>
      <w:rFonts w:ascii="Times New Roman" w:hAnsi="Times New Roman"/>
      <w:sz w:val="22"/>
      <w:lang w:val="et-EE"/>
    </w:rPr>
  </w:style>
  <w:style w:type="paragraph" w:styleId="20">
    <w:name w:val="Body Text Indent 2"/>
    <w:basedOn w:val="a"/>
    <w:pPr>
      <w:ind w:left="227" w:hanging="227"/>
      <w:jc w:val="both"/>
    </w:pPr>
    <w:rPr>
      <w:rFonts w:ascii="Times New Roman" w:hAnsi="Times New Roman"/>
      <w:sz w:val="22"/>
      <w:lang w:val="et-EE"/>
    </w:rPr>
  </w:style>
  <w:style w:type="paragraph" w:styleId="aa">
    <w:name w:val="Body Text"/>
    <w:basedOn w:val="a"/>
    <w:rPr>
      <w:rFonts w:ascii="Switzerland" w:hAnsi="Switzerland"/>
      <w:sz w:val="22"/>
    </w:rPr>
  </w:style>
  <w:style w:type="character" w:styleId="ab">
    <w:name w:val="Hyperlink"/>
    <w:rPr>
      <w:color w:val="0000FF"/>
      <w:u w:val="single"/>
    </w:rPr>
  </w:style>
  <w:style w:type="character" w:styleId="ac">
    <w:name w:val="FollowedHyperlink"/>
    <w:rPr>
      <w:color w:val="800080"/>
      <w:u w:val="single"/>
    </w:rPr>
  </w:style>
  <w:style w:type="paragraph" w:styleId="ad">
    <w:name w:val="Block Text"/>
    <w:basedOn w:val="a"/>
    <w:rsid w:val="001E0F38"/>
    <w:pPr>
      <w:ind w:left="2340" w:right="1975"/>
      <w:jc w:val="center"/>
    </w:pPr>
    <w:rPr>
      <w:rFonts w:ascii="Times New Roman" w:hAnsi="Times New Roman"/>
      <w:sz w:val="24"/>
      <w:szCs w:val="24"/>
      <w:lang w:val="et-EE"/>
    </w:rPr>
  </w:style>
  <w:style w:type="paragraph" w:styleId="ae">
    <w:name w:val="Balloon Text"/>
    <w:basedOn w:val="a"/>
    <w:semiHidden/>
    <w:rsid w:val="007F28F7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3952CC"/>
    <w:rPr>
      <w:rFonts w:ascii="Times New Roman" w:hAnsi="Times New Roman"/>
      <w:sz w:val="24"/>
      <w:szCs w:val="24"/>
      <w:lang w:val="et-EE" w:eastAsia="et-EE"/>
    </w:rPr>
  </w:style>
  <w:style w:type="character" w:styleId="af0">
    <w:name w:val="Strong"/>
    <w:uiPriority w:val="22"/>
    <w:qFormat/>
    <w:rsid w:val="00D07416"/>
    <w:rPr>
      <w:b/>
      <w:bCs/>
    </w:rPr>
  </w:style>
  <w:style w:type="character" w:customStyle="1" w:styleId="textexposedshow">
    <w:name w:val="text_exposed_show"/>
    <w:basedOn w:val="a1"/>
    <w:rsid w:val="001405C6"/>
  </w:style>
  <w:style w:type="character" w:customStyle="1" w:styleId="apple-converted-space">
    <w:name w:val="apple-converted-space"/>
    <w:basedOn w:val="a1"/>
    <w:rsid w:val="001405C6"/>
  </w:style>
  <w:style w:type="character" w:styleId="af1">
    <w:name w:val="footnote reference"/>
    <w:uiPriority w:val="99"/>
    <w:semiHidden/>
    <w:unhideWhenUsed/>
    <w:rsid w:val="00AC32BB"/>
    <w:rPr>
      <w:vertAlign w:val="superscript"/>
    </w:rPr>
  </w:style>
  <w:style w:type="paragraph" w:styleId="af2">
    <w:name w:val="Plain Text"/>
    <w:basedOn w:val="a"/>
    <w:link w:val="af3"/>
    <w:uiPriority w:val="99"/>
    <w:semiHidden/>
    <w:unhideWhenUsed/>
    <w:rsid w:val="00D74941"/>
    <w:rPr>
      <w:rFonts w:ascii="Consolas" w:eastAsia="Calibri" w:hAnsi="Consolas"/>
      <w:sz w:val="21"/>
      <w:szCs w:val="21"/>
      <w:lang w:val="ru-RU"/>
    </w:rPr>
  </w:style>
  <w:style w:type="character" w:customStyle="1" w:styleId="af3">
    <w:name w:val="Текст Знак"/>
    <w:link w:val="af2"/>
    <w:uiPriority w:val="99"/>
    <w:semiHidden/>
    <w:rsid w:val="00D74941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30">
    <w:name w:val="Заголовок 3 Знак"/>
    <w:link w:val="3"/>
    <w:rsid w:val="000E5862"/>
    <w:rPr>
      <w:b/>
      <w:sz w:val="24"/>
      <w:lang w:val="en-GB" w:eastAsia="en-US"/>
    </w:rPr>
  </w:style>
  <w:style w:type="paragraph" w:styleId="af4">
    <w:name w:val="List Paragraph"/>
    <w:basedOn w:val="a"/>
    <w:uiPriority w:val="34"/>
    <w:qFormat/>
    <w:rsid w:val="006C1D0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7oe">
    <w:name w:val="_7oe"/>
    <w:basedOn w:val="a1"/>
    <w:rsid w:val="00E46E91"/>
  </w:style>
  <w:style w:type="character" w:styleId="af5">
    <w:name w:val="Unresolved Mention"/>
    <w:basedOn w:val="a1"/>
    <w:uiPriority w:val="99"/>
    <w:semiHidden/>
    <w:unhideWhenUsed/>
    <w:rsid w:val="00C90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344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0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9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32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840754">
          <w:marLeft w:val="180"/>
          <w:marRight w:val="18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757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51314">
                      <w:marLeft w:val="-195"/>
                      <w:marRight w:val="-195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7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67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73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0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242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01564441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01581055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49298842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80065002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93369167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330110642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271355507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167282882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</w:divsChild>
    </w:div>
    <w:div w:id="18561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rotvorets.center/criminal/danilec-vladimir-vitalevich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sn.ua/glamur/skandalni-krolyky-danylets-ta-moyseyenko-potrapyly-do-chornoho-spysku-latviyi-u-chomu-prychyna-3130361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chesno.org/traitor/189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yrotvorets.center/criminal/moiseenko-vladimir-aleksandrovich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S\WINWORD\NORMAL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04893-752C-4D33-8473-6DA6DFD95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</Template>
  <TotalTime>61</TotalTime>
  <Pages>1</Pages>
  <Words>557</Words>
  <Characters>3234</Characters>
  <Application>Microsoft Office Word</Application>
  <DocSecurity>0</DocSecurity>
  <Lines>26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Kiri</vt:lpstr>
      <vt:lpstr>Kiri</vt:lpstr>
      <vt:lpstr>Korteriühistu "____________________"</vt:lpstr>
    </vt:vector>
  </TitlesOfParts>
  <Company>Grizli777</Company>
  <LinksUpToDate>false</LinksUpToDate>
  <CharactersWithSpaces>3784</CharactersWithSpaces>
  <SharedDoc>false</SharedDoc>
  <HLinks>
    <vt:vector size="6" baseType="variant">
      <vt:variant>
        <vt:i4>1441793</vt:i4>
      </vt:variant>
      <vt:variant>
        <vt:i4>5</vt:i4>
      </vt:variant>
      <vt:variant>
        <vt:i4>0</vt:i4>
      </vt:variant>
      <vt:variant>
        <vt:i4>5</vt:i4>
      </vt:variant>
      <vt:variant>
        <vt:lpwstr>http://www.hot.ee/uke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Kiri</dc:title>
  <dc:subject/>
  <dc:creator>Eesti Ukrainlaste Kongress</dc:creator>
  <cp:keywords/>
  <cp:lastModifiedBy>Vira Konyk</cp:lastModifiedBy>
  <cp:revision>9</cp:revision>
  <cp:lastPrinted>2025-10-24T18:10:00Z</cp:lastPrinted>
  <dcterms:created xsi:type="dcterms:W3CDTF">2026-09-01T07:12:00Z</dcterms:created>
  <dcterms:modified xsi:type="dcterms:W3CDTF">2026-09-01T11:42:00Z</dcterms:modified>
</cp:coreProperties>
</file>